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BD8" w:rsidRPr="00897104" w:rsidRDefault="00646BD8" w:rsidP="008003A5">
      <w:pPr>
        <w:pStyle w:val="Header"/>
        <w:jc w:val="center"/>
        <w:rPr>
          <w:rFonts w:ascii="Arial Narrow" w:hAnsi="Arial Narrow"/>
          <w:b/>
          <w:sz w:val="32"/>
        </w:rPr>
      </w:pPr>
      <w:r w:rsidRPr="00897104">
        <w:rPr>
          <w:rFonts w:ascii="Arial Narrow" w:hAnsi="Arial Narrow"/>
          <w:b/>
          <w:sz w:val="32"/>
        </w:rPr>
        <w:t xml:space="preserve">PARTNERSHIP </w:t>
      </w:r>
      <w:r w:rsidR="008003A5" w:rsidRPr="00897104">
        <w:rPr>
          <w:rFonts w:ascii="Arial Narrow" w:hAnsi="Arial Narrow"/>
          <w:b/>
          <w:sz w:val="32"/>
        </w:rPr>
        <w:t>AGREEMENT</w:t>
      </w:r>
    </w:p>
    <w:p w:rsidR="00AD45D9" w:rsidRPr="00897104" w:rsidRDefault="00AD45D9" w:rsidP="008003A5">
      <w:pPr>
        <w:pStyle w:val="Header"/>
        <w:jc w:val="center"/>
        <w:rPr>
          <w:rFonts w:ascii="Arial Narrow" w:hAnsi="Arial Narrow"/>
          <w:b/>
          <w:sz w:val="32"/>
        </w:rPr>
      </w:pPr>
    </w:p>
    <w:p w:rsidR="00AD45D9" w:rsidRPr="00897104" w:rsidRDefault="00AD45D9" w:rsidP="00AD45D9">
      <w:pPr>
        <w:pStyle w:val="Header"/>
        <w:rPr>
          <w:rFonts w:ascii="Arial Narrow" w:hAnsi="Arial Narrow"/>
          <w:b/>
          <w:sz w:val="24"/>
          <w:szCs w:val="24"/>
        </w:rPr>
      </w:pPr>
    </w:p>
    <w:p w:rsidR="00881990" w:rsidRPr="00897104" w:rsidRDefault="00881990" w:rsidP="00AD45D9">
      <w:pPr>
        <w:pStyle w:val="Header"/>
        <w:rPr>
          <w:rFonts w:ascii="Arial Narrow" w:hAnsi="Arial Narrow"/>
          <w:b/>
          <w:sz w:val="24"/>
          <w:szCs w:val="24"/>
        </w:rPr>
      </w:pPr>
    </w:p>
    <w:p w:rsidR="00AD45D9" w:rsidRPr="00897104" w:rsidRDefault="00881990" w:rsidP="00AD45D9">
      <w:pPr>
        <w:pStyle w:val="Header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This contract is made and entered into by and between:</w:t>
      </w:r>
    </w:p>
    <w:p w:rsidR="00881990" w:rsidRPr="00897104" w:rsidRDefault="00881990" w:rsidP="00AD45D9">
      <w:pPr>
        <w:pStyle w:val="Header"/>
        <w:rPr>
          <w:rFonts w:ascii="Arial Narrow" w:hAnsi="Arial Narrow"/>
          <w:color w:val="002060"/>
          <w:sz w:val="24"/>
          <w:szCs w:val="24"/>
        </w:rPr>
      </w:pPr>
    </w:p>
    <w:p w:rsidR="00897104" w:rsidRDefault="00897104" w:rsidP="00721B53">
      <w:pPr>
        <w:pStyle w:val="Header"/>
        <w:tabs>
          <w:tab w:val="clear" w:pos="4680"/>
          <w:tab w:val="center" w:pos="2552"/>
        </w:tabs>
        <w:rPr>
          <w:rFonts w:ascii="Arial Narrow" w:hAnsi="Arial Narrow"/>
          <w:b/>
          <w:sz w:val="24"/>
          <w:szCs w:val="24"/>
        </w:rPr>
      </w:pPr>
    </w:p>
    <w:p w:rsidR="00721B53" w:rsidRPr="00897104" w:rsidRDefault="00721B53" w:rsidP="00721B53">
      <w:pPr>
        <w:pStyle w:val="Header"/>
        <w:tabs>
          <w:tab w:val="clear" w:pos="4680"/>
          <w:tab w:val="center" w:pos="2552"/>
        </w:tabs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>Calamus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>Non-governmental organization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>PIB no.</w:t>
      </w:r>
      <w:r w:rsidR="00881990" w:rsidRPr="00897104">
        <w:rPr>
          <w:rFonts w:ascii="Arial Narrow" w:hAnsi="Arial Narrow"/>
          <w:b/>
          <w:sz w:val="24"/>
          <w:szCs w:val="24"/>
        </w:rPr>
        <w:t xml:space="preserve"> 104121807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>Brace Iker Str. 87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 xml:space="preserve">11275 </w:t>
      </w:r>
      <w:proofErr w:type="spellStart"/>
      <w:r w:rsidRPr="00897104">
        <w:rPr>
          <w:rFonts w:ascii="Arial Narrow" w:hAnsi="Arial Narrow"/>
          <w:b/>
          <w:sz w:val="24"/>
          <w:szCs w:val="24"/>
        </w:rPr>
        <w:t>Boljevci</w:t>
      </w:r>
      <w:proofErr w:type="spellEnd"/>
      <w:r w:rsidRPr="00897104">
        <w:rPr>
          <w:rFonts w:ascii="Arial Narrow" w:hAnsi="Arial Narrow"/>
          <w:b/>
          <w:sz w:val="24"/>
          <w:szCs w:val="24"/>
        </w:rPr>
        <w:t>, Serbia</w:t>
      </w:r>
    </w:p>
    <w:p w:rsidR="00385CF6" w:rsidRPr="00897104" w:rsidRDefault="00385CF6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 xml:space="preserve">Represented by Mrs. </w:t>
      </w:r>
      <w:proofErr w:type="spellStart"/>
      <w:r w:rsidRPr="00897104">
        <w:rPr>
          <w:rFonts w:ascii="Arial Narrow" w:hAnsi="Arial Narrow"/>
          <w:b/>
          <w:sz w:val="24"/>
          <w:szCs w:val="24"/>
        </w:rPr>
        <w:t>Dragica</w:t>
      </w:r>
      <w:proofErr w:type="spellEnd"/>
      <w:r w:rsidRPr="00897104">
        <w:rPr>
          <w:rFonts w:ascii="Arial Narrow" w:hAnsi="Arial Narrow"/>
          <w:b/>
          <w:sz w:val="24"/>
          <w:szCs w:val="24"/>
        </w:rPr>
        <w:t xml:space="preserve"> Milovanovic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sz w:val="24"/>
          <w:szCs w:val="24"/>
        </w:rPr>
      </w:pPr>
      <w:r w:rsidRPr="00F632EC">
        <w:rPr>
          <w:rFonts w:ascii="Arial Narrow" w:hAnsi="Arial Narrow"/>
          <w:b/>
          <w:sz w:val="24"/>
          <w:szCs w:val="24"/>
        </w:rPr>
        <w:t>PIC no.</w:t>
      </w:r>
      <w:r w:rsidR="00F632EC">
        <w:rPr>
          <w:rFonts w:ascii="Arial Narrow" w:hAnsi="Arial Narrow"/>
          <w:b/>
          <w:sz w:val="24"/>
          <w:szCs w:val="24"/>
        </w:rPr>
        <w:t xml:space="preserve"> 943598444</w:t>
      </w:r>
    </w:p>
    <w:p w:rsidR="00721B53" w:rsidRPr="00897104" w:rsidRDefault="00721B53" w:rsidP="00AD45D9">
      <w:pPr>
        <w:pStyle w:val="Header"/>
        <w:rPr>
          <w:rFonts w:ascii="Arial Narrow" w:hAnsi="Arial Narrow"/>
          <w:b/>
          <w:color w:val="002060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(</w:t>
      </w:r>
      <w:r w:rsidR="00115D4B" w:rsidRPr="00897104">
        <w:rPr>
          <w:rFonts w:ascii="Arial Narrow" w:hAnsi="Arial Narrow"/>
          <w:sz w:val="24"/>
          <w:szCs w:val="24"/>
        </w:rPr>
        <w:t>Hereafter</w:t>
      </w:r>
      <w:r w:rsidRPr="00897104">
        <w:rPr>
          <w:rFonts w:ascii="Arial Narrow" w:hAnsi="Arial Narrow"/>
          <w:sz w:val="24"/>
          <w:szCs w:val="24"/>
        </w:rPr>
        <w:t xml:space="preserve"> referred to as </w:t>
      </w:r>
      <w:r w:rsidR="00881990" w:rsidRPr="00897104">
        <w:rPr>
          <w:rFonts w:ascii="Arial Narrow" w:hAnsi="Arial Narrow"/>
          <w:sz w:val="24"/>
          <w:szCs w:val="24"/>
        </w:rPr>
        <w:t>„coordinating</w:t>
      </w:r>
      <w:r w:rsidRPr="00897104">
        <w:rPr>
          <w:rFonts w:ascii="Arial Narrow" w:hAnsi="Arial Narrow"/>
          <w:sz w:val="24"/>
          <w:szCs w:val="24"/>
        </w:rPr>
        <w:t xml:space="preserve"> </w:t>
      </w:r>
      <w:r w:rsidR="00881990" w:rsidRPr="00897104">
        <w:rPr>
          <w:rFonts w:ascii="Arial Narrow" w:hAnsi="Arial Narrow"/>
          <w:sz w:val="24"/>
          <w:szCs w:val="24"/>
        </w:rPr>
        <w:t>organization”)</w:t>
      </w:r>
    </w:p>
    <w:p w:rsidR="00646BD8" w:rsidRPr="00897104" w:rsidRDefault="00646BD8" w:rsidP="00646BD8">
      <w:pPr>
        <w:tabs>
          <w:tab w:val="left" w:pos="6089"/>
        </w:tabs>
        <w:spacing w:after="0"/>
        <w:jc w:val="center"/>
        <w:rPr>
          <w:rFonts w:ascii="Arial Narrow" w:hAnsi="Arial Narrow"/>
          <w:color w:val="0070C0"/>
          <w:sz w:val="24"/>
          <w:szCs w:val="24"/>
          <w:lang w:val="sr-Latn-RS"/>
        </w:rPr>
      </w:pPr>
    </w:p>
    <w:p w:rsidR="00721B53" w:rsidRDefault="00F54F8D" w:rsidP="00721B53">
      <w:pPr>
        <w:pStyle w:val="NoSpacing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and</w:t>
      </w:r>
    </w:p>
    <w:p w:rsidR="00897104" w:rsidRPr="00897104" w:rsidRDefault="00897104" w:rsidP="00721B53">
      <w:pPr>
        <w:pStyle w:val="NoSpacing"/>
        <w:rPr>
          <w:rFonts w:ascii="Arial Narrow" w:hAnsi="Arial Narrow"/>
          <w:sz w:val="24"/>
          <w:szCs w:val="24"/>
        </w:rPr>
      </w:pPr>
    </w:p>
    <w:p w:rsidR="00F54F8D" w:rsidRPr="00897104" w:rsidRDefault="00F54F8D" w:rsidP="00721B53">
      <w:pPr>
        <w:pStyle w:val="NoSpacing"/>
        <w:rPr>
          <w:rFonts w:ascii="Arial Narrow" w:hAnsi="Arial Narrow"/>
          <w:sz w:val="24"/>
          <w:szCs w:val="24"/>
        </w:rPr>
      </w:pPr>
    </w:p>
    <w:sdt>
      <w:sdtPr>
        <w:rPr>
          <w:rFonts w:ascii="Arial Narrow" w:hAnsi="Arial Narrow"/>
          <w:b/>
          <w:sz w:val="24"/>
          <w:szCs w:val="24"/>
        </w:rPr>
        <w:id w:val="881676070"/>
        <w:placeholder>
          <w:docPart w:val="3529F3500C4E4B699A0ECC8F341C420B"/>
        </w:placeholder>
        <w:showingPlcHdr/>
      </w:sdtPr>
      <w:sdtEndPr/>
      <w:sdtContent>
        <w:p w:rsidR="00F54F8D" w:rsidRPr="00897104" w:rsidRDefault="00385CF6" w:rsidP="00721B53">
          <w:pPr>
            <w:pStyle w:val="NoSpacing"/>
            <w:rPr>
              <w:rFonts w:ascii="Arial Narrow" w:hAnsi="Arial Narrow"/>
              <w:b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Enter full official name of the organisation</w:t>
          </w:r>
        </w:p>
      </w:sdtContent>
    </w:sdt>
    <w:sdt>
      <w:sdtPr>
        <w:rPr>
          <w:rFonts w:ascii="Arial Narrow" w:hAnsi="Arial Narrow"/>
          <w:b/>
          <w:sz w:val="24"/>
          <w:szCs w:val="24"/>
        </w:rPr>
        <w:id w:val="-419795907"/>
        <w:placeholder>
          <w:docPart w:val="7A6DEC702EC04B69910AB329C45E5252"/>
        </w:placeholder>
        <w:showingPlcHdr/>
      </w:sdtPr>
      <w:sdtEndPr/>
      <w:sdtContent>
        <w:p w:rsidR="00385CF6" w:rsidRPr="00897104" w:rsidRDefault="00385CF6" w:rsidP="00385CF6">
          <w:pPr>
            <w:pStyle w:val="NoSpacing"/>
            <w:rPr>
              <w:rFonts w:ascii="Arial Narrow" w:hAnsi="Arial Narrow"/>
              <w:b/>
              <w:color w:val="808080"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Offical legal status/form</w:t>
          </w:r>
        </w:p>
      </w:sdtContent>
    </w:sdt>
    <w:sdt>
      <w:sdtPr>
        <w:rPr>
          <w:rFonts w:ascii="Arial Narrow" w:hAnsi="Arial Narrow"/>
          <w:b/>
          <w:sz w:val="24"/>
          <w:szCs w:val="24"/>
        </w:rPr>
        <w:id w:val="-329141198"/>
        <w:placeholder>
          <w:docPart w:val="B6C51D00329B44419C6D024264AC2447"/>
        </w:placeholder>
        <w:showingPlcHdr/>
      </w:sdtPr>
      <w:sdtEndPr/>
      <w:sdtContent>
        <w:p w:rsidR="00385CF6" w:rsidRPr="00897104" w:rsidRDefault="00385CF6" w:rsidP="00385CF6">
          <w:pPr>
            <w:pStyle w:val="NoSpacing"/>
            <w:rPr>
              <w:rFonts w:ascii="Arial Narrow" w:hAnsi="Arial Narrow"/>
              <w:b/>
              <w:color w:val="808080"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VAT number</w:t>
          </w:r>
        </w:p>
      </w:sdtContent>
    </w:sdt>
    <w:sdt>
      <w:sdtPr>
        <w:rPr>
          <w:rFonts w:ascii="Arial Narrow" w:hAnsi="Arial Narrow"/>
          <w:b/>
          <w:sz w:val="24"/>
          <w:szCs w:val="24"/>
        </w:rPr>
        <w:id w:val="-421647283"/>
        <w:placeholder>
          <w:docPart w:val="9A56A4FCDD1948FFB3489A5BA1EAB114"/>
        </w:placeholder>
        <w:showingPlcHdr/>
      </w:sdtPr>
      <w:sdtEndPr/>
      <w:sdtContent>
        <w:p w:rsidR="00385CF6" w:rsidRPr="00897104" w:rsidRDefault="00671751" w:rsidP="00385CF6">
          <w:pPr>
            <w:pStyle w:val="NoSpacing"/>
            <w:rPr>
              <w:rStyle w:val="PlaceholderText"/>
              <w:rFonts w:ascii="Arial Narrow" w:hAnsi="Arial Narrow"/>
              <w:b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Street a</w:t>
          </w:r>
          <w:r w:rsidR="00385CF6"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ddress</w:t>
          </w: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, number</w:t>
          </w:r>
          <w:r w:rsidR="00385CF6"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 xml:space="preserve">, </w:t>
          </w:r>
        </w:p>
        <w:p w:rsidR="00385CF6" w:rsidRPr="00897104" w:rsidRDefault="00385CF6" w:rsidP="00671751">
          <w:pPr>
            <w:pStyle w:val="NoSpacing"/>
            <w:rPr>
              <w:rFonts w:ascii="Arial Narrow" w:hAnsi="Arial Narrow"/>
              <w:b/>
              <w:color w:val="808080"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Post Code, City, Country</w:t>
          </w:r>
        </w:p>
      </w:sdtContent>
    </w:sdt>
    <w:p w:rsidR="00385CF6" w:rsidRPr="00897104" w:rsidRDefault="00385CF6" w:rsidP="00385CF6">
      <w:pPr>
        <w:pStyle w:val="NoSpacing"/>
        <w:rPr>
          <w:rFonts w:ascii="Arial Narrow" w:hAnsi="Arial Narrow"/>
          <w:b/>
          <w:color w:val="808080"/>
          <w:sz w:val="24"/>
          <w:szCs w:val="24"/>
        </w:rPr>
      </w:pPr>
      <w:r w:rsidRPr="00897104">
        <w:rPr>
          <w:rFonts w:ascii="Arial Narrow" w:hAnsi="Arial Narrow"/>
          <w:b/>
          <w:sz w:val="24"/>
          <w:szCs w:val="24"/>
        </w:rPr>
        <w:t xml:space="preserve">Represented by </w:t>
      </w:r>
      <w:sdt>
        <w:sdtPr>
          <w:rPr>
            <w:rFonts w:ascii="Arial Narrow" w:hAnsi="Arial Narrow"/>
            <w:b/>
            <w:sz w:val="24"/>
            <w:szCs w:val="24"/>
          </w:rPr>
          <w:id w:val="427630993"/>
          <w:placeholder>
            <w:docPart w:val="052EEABB92974101911B5109754057C0"/>
          </w:placeholder>
          <w:showingPlcHdr/>
        </w:sdtPr>
        <w:sdtEndPr/>
        <w:sdtContent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Name of the legal representative</w:t>
          </w:r>
        </w:sdtContent>
      </w:sdt>
    </w:p>
    <w:p w:rsidR="00385CF6" w:rsidRPr="00897104" w:rsidRDefault="00B75F29" w:rsidP="00385CF6">
      <w:pPr>
        <w:pStyle w:val="NoSpacing"/>
        <w:rPr>
          <w:rFonts w:ascii="Arial Narrow" w:hAnsi="Arial Narrow"/>
          <w:b/>
          <w:color w:val="808080"/>
          <w:sz w:val="24"/>
          <w:szCs w:val="24"/>
        </w:rPr>
      </w:pPr>
      <w:sdt>
        <w:sdtPr>
          <w:rPr>
            <w:rFonts w:ascii="Arial Narrow" w:hAnsi="Arial Narrow"/>
            <w:b/>
            <w:sz w:val="24"/>
            <w:szCs w:val="24"/>
          </w:rPr>
          <w:id w:val="11265779"/>
          <w:placeholder>
            <w:docPart w:val="09FED2FAD8DA45D2A29B3663B9DA6FB4"/>
          </w:placeholder>
          <w:showingPlcHdr/>
        </w:sdtPr>
        <w:sdtEndPr/>
        <w:sdtContent>
          <w:r w:rsidR="00385CF6"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PIC number</w:t>
          </w:r>
        </w:sdtContent>
      </w:sdt>
    </w:p>
    <w:p w:rsidR="00881990" w:rsidRPr="00897104" w:rsidRDefault="00385CF6" w:rsidP="00881990">
      <w:pPr>
        <w:pStyle w:val="Header"/>
        <w:rPr>
          <w:rFonts w:ascii="Arial Narrow" w:hAnsi="Arial Narrow"/>
          <w:b/>
          <w:color w:val="002060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 </w:t>
      </w:r>
      <w:r w:rsidR="00881990" w:rsidRPr="00897104">
        <w:rPr>
          <w:rFonts w:ascii="Arial Narrow" w:hAnsi="Arial Narrow"/>
          <w:sz w:val="24"/>
          <w:szCs w:val="24"/>
        </w:rPr>
        <w:t>(</w:t>
      </w:r>
      <w:r w:rsidR="00115D4B" w:rsidRPr="00897104">
        <w:rPr>
          <w:rFonts w:ascii="Arial Narrow" w:hAnsi="Arial Narrow"/>
          <w:sz w:val="24"/>
          <w:szCs w:val="24"/>
        </w:rPr>
        <w:t>Hereafter</w:t>
      </w:r>
      <w:r w:rsidR="00881990" w:rsidRPr="00897104">
        <w:rPr>
          <w:rFonts w:ascii="Arial Narrow" w:hAnsi="Arial Narrow"/>
          <w:sz w:val="24"/>
          <w:szCs w:val="24"/>
        </w:rPr>
        <w:t xml:space="preserve"> referred to as „partner organization”)</w:t>
      </w:r>
    </w:p>
    <w:p w:rsidR="00AD45D9" w:rsidRPr="00897104" w:rsidRDefault="00AD45D9" w:rsidP="00AD45D9">
      <w:pPr>
        <w:rPr>
          <w:rFonts w:ascii="Arial Narrow" w:hAnsi="Arial Narrow"/>
          <w:sz w:val="24"/>
          <w:szCs w:val="24"/>
        </w:rPr>
      </w:pPr>
    </w:p>
    <w:p w:rsidR="00AD45D9" w:rsidRPr="00897104" w:rsidRDefault="00AD45D9" w:rsidP="00897104">
      <w:pPr>
        <w:pStyle w:val="Header"/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for the purposes of participating in the project</w:t>
      </w:r>
      <w:r w:rsidR="00F753CE" w:rsidRPr="00897104">
        <w:rPr>
          <w:rFonts w:ascii="Arial Narrow" w:hAnsi="Arial Narrow"/>
          <w:sz w:val="24"/>
          <w:szCs w:val="24"/>
        </w:rPr>
        <w:t>:</w:t>
      </w:r>
      <w:r w:rsidR="00897104">
        <w:rPr>
          <w:rFonts w:ascii="Arial Narrow" w:hAnsi="Arial Narrow"/>
          <w:sz w:val="24"/>
          <w:szCs w:val="24"/>
        </w:rPr>
        <w:t xml:space="preserve"> </w:t>
      </w:r>
      <w:sdt>
        <w:sdtPr>
          <w:rPr>
            <w:rFonts w:ascii="Arial Narrow" w:hAnsi="Arial Narrow"/>
            <w:b/>
            <w:sz w:val="24"/>
            <w:szCs w:val="24"/>
          </w:rPr>
          <w:id w:val="-817949951"/>
          <w:placeholder>
            <w:docPart w:val="F151A7B7B81F4847B794620723B4B578"/>
          </w:placeholder>
          <w:text/>
        </w:sdtPr>
        <w:sdtEndPr/>
        <w:sdtContent>
          <w:r w:rsidR="00A27983">
            <w:rPr>
              <w:rFonts w:ascii="Arial Narrow" w:hAnsi="Arial Narrow"/>
              <w:b/>
              <w:sz w:val="24"/>
              <w:szCs w:val="24"/>
            </w:rPr>
            <w:t>Coaching for Community Change</w:t>
          </w:r>
        </w:sdtContent>
      </w:sdt>
      <w:r w:rsidR="00F753CE" w:rsidRPr="00897104">
        <w:rPr>
          <w:rFonts w:ascii="Arial Narrow" w:hAnsi="Arial Narrow"/>
          <w:b/>
          <w:sz w:val="24"/>
          <w:szCs w:val="24"/>
        </w:rPr>
        <w:t xml:space="preserve"> </w:t>
      </w:r>
      <w:r w:rsidRPr="00897104">
        <w:rPr>
          <w:rFonts w:ascii="Arial Narrow" w:hAnsi="Arial Narrow"/>
          <w:sz w:val="24"/>
          <w:szCs w:val="24"/>
        </w:rPr>
        <w:t xml:space="preserve">under the Erasmus+ </w:t>
      </w:r>
      <w:proofErr w:type="spellStart"/>
      <w:r w:rsidRPr="00897104">
        <w:rPr>
          <w:rFonts w:ascii="Arial Narrow" w:hAnsi="Arial Narrow"/>
          <w:sz w:val="24"/>
          <w:szCs w:val="24"/>
        </w:rPr>
        <w:t>programe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(hereinafter referred to as "the project")</w:t>
      </w:r>
      <w:r w:rsidR="00F753CE" w:rsidRPr="00897104">
        <w:rPr>
          <w:rFonts w:ascii="Arial Narrow" w:hAnsi="Arial Narrow"/>
          <w:sz w:val="24"/>
          <w:szCs w:val="24"/>
        </w:rPr>
        <w:t>.</w:t>
      </w:r>
    </w:p>
    <w:p w:rsidR="00897104" w:rsidRDefault="00897104" w:rsidP="00897104">
      <w:pPr>
        <w:jc w:val="both"/>
        <w:rPr>
          <w:rFonts w:ascii="Arial Narrow" w:hAnsi="Arial Narrow"/>
          <w:sz w:val="24"/>
          <w:szCs w:val="24"/>
        </w:rPr>
      </w:pPr>
    </w:p>
    <w:p w:rsidR="00840E55" w:rsidRPr="00897104" w:rsidRDefault="00F753CE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The </w:t>
      </w:r>
      <w:r w:rsidR="00840E55" w:rsidRPr="00897104">
        <w:rPr>
          <w:rFonts w:ascii="Arial Narrow" w:hAnsi="Arial Narrow"/>
          <w:sz w:val="24"/>
          <w:szCs w:val="24"/>
        </w:rPr>
        <w:t xml:space="preserve">coordinating </w:t>
      </w:r>
      <w:proofErr w:type="spellStart"/>
      <w:r w:rsidR="00840E55"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will</w:t>
      </w:r>
      <w:r w:rsidR="00840E55" w:rsidRPr="00897104">
        <w:rPr>
          <w:rFonts w:ascii="Arial Narrow" w:hAnsi="Arial Narrow"/>
          <w:sz w:val="24"/>
          <w:szCs w:val="24"/>
        </w:rPr>
        <w:t>,</w:t>
      </w:r>
      <w:r w:rsidRPr="00897104">
        <w:rPr>
          <w:rFonts w:ascii="Arial Narrow" w:hAnsi="Arial Narrow"/>
          <w:sz w:val="24"/>
          <w:szCs w:val="24"/>
        </w:rPr>
        <w:t xml:space="preserve"> </w:t>
      </w:r>
      <w:r w:rsidR="00840E55" w:rsidRPr="00897104">
        <w:rPr>
          <w:rFonts w:ascii="Arial Narrow" w:hAnsi="Arial Narrow"/>
          <w:sz w:val="24"/>
          <w:szCs w:val="24"/>
        </w:rPr>
        <w:t>o</w:t>
      </w:r>
      <w:r w:rsidRPr="00897104">
        <w:rPr>
          <w:rFonts w:ascii="Arial Narrow" w:hAnsi="Arial Narrow"/>
          <w:sz w:val="24"/>
          <w:szCs w:val="24"/>
        </w:rPr>
        <w:t xml:space="preserve">n behalf of partner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840E55" w:rsidRPr="00897104">
        <w:rPr>
          <w:rFonts w:ascii="Arial Narrow" w:hAnsi="Arial Narrow"/>
          <w:sz w:val="24"/>
          <w:szCs w:val="24"/>
        </w:rPr>
        <w:t>:</w:t>
      </w:r>
      <w:r w:rsidRPr="00897104">
        <w:rPr>
          <w:rFonts w:ascii="Arial Narrow" w:hAnsi="Arial Narrow"/>
          <w:sz w:val="24"/>
          <w:szCs w:val="24"/>
        </w:rPr>
        <w:t xml:space="preserve"> </w:t>
      </w:r>
    </w:p>
    <w:p w:rsidR="00840E55" w:rsidRPr="00897104" w:rsidRDefault="00840E55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submit </w:t>
      </w:r>
      <w:r w:rsidR="00F753CE" w:rsidRPr="00897104">
        <w:rPr>
          <w:rFonts w:ascii="Arial Narrow" w:hAnsi="Arial Narrow"/>
          <w:sz w:val="24"/>
          <w:szCs w:val="24"/>
        </w:rPr>
        <w:t xml:space="preserve">the project application for funding within </w:t>
      </w:r>
      <w:r w:rsidRPr="00897104">
        <w:rPr>
          <w:rFonts w:ascii="Arial Narrow" w:hAnsi="Arial Narrow"/>
          <w:sz w:val="24"/>
          <w:szCs w:val="24"/>
        </w:rPr>
        <w:t xml:space="preserve">the Erasmus+ </w:t>
      </w:r>
      <w:proofErr w:type="spellStart"/>
      <w:r w:rsidRPr="00897104">
        <w:rPr>
          <w:rFonts w:ascii="Arial Narrow" w:hAnsi="Arial Narrow"/>
          <w:sz w:val="24"/>
          <w:szCs w:val="24"/>
        </w:rPr>
        <w:t>programme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to EACEA;</w:t>
      </w:r>
      <w:r w:rsidR="00F753CE" w:rsidRPr="00897104">
        <w:rPr>
          <w:rFonts w:ascii="Arial Narrow" w:hAnsi="Arial Narrow"/>
          <w:sz w:val="24"/>
          <w:szCs w:val="24"/>
        </w:rPr>
        <w:t xml:space="preserve">  </w:t>
      </w:r>
    </w:p>
    <w:p w:rsidR="00840E55" w:rsidRPr="00897104" w:rsidRDefault="00840E55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sign the grant agreement and its possible subsequent amendments, i</w:t>
      </w:r>
      <w:r w:rsidR="00F753CE" w:rsidRPr="00897104">
        <w:rPr>
          <w:rFonts w:ascii="Arial Narrow" w:hAnsi="Arial Narrow"/>
          <w:sz w:val="24"/>
          <w:szCs w:val="24"/>
        </w:rPr>
        <w:t>n case the pr</w:t>
      </w:r>
      <w:r w:rsidRPr="00897104">
        <w:rPr>
          <w:rFonts w:ascii="Arial Narrow" w:hAnsi="Arial Narrow"/>
          <w:sz w:val="24"/>
          <w:szCs w:val="24"/>
        </w:rPr>
        <w:t>oject is granted by the EACEA;</w:t>
      </w:r>
      <w:r w:rsidR="00F753CE" w:rsidRPr="00897104">
        <w:rPr>
          <w:rFonts w:ascii="Arial Narrow" w:hAnsi="Arial Narrow"/>
          <w:sz w:val="24"/>
          <w:szCs w:val="24"/>
        </w:rPr>
        <w:t xml:space="preserve"> </w:t>
      </w:r>
    </w:p>
    <w:p w:rsidR="00840E55" w:rsidRPr="00897104" w:rsidRDefault="00840E55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accept all terms and conditions of the grant agreement;</w:t>
      </w:r>
    </w:p>
    <w:p w:rsidR="00F21EFF" w:rsidRPr="00897104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provide the personnel, facilities, equipment, material and other resources needed for the implementation of the project</w:t>
      </w:r>
    </w:p>
    <w:p w:rsidR="00840E55" w:rsidRPr="00897104" w:rsidRDefault="00840E55" w:rsidP="00897104">
      <w:pPr>
        <w:pStyle w:val="ListParagraph"/>
        <w:jc w:val="both"/>
        <w:rPr>
          <w:rFonts w:ascii="Arial Narrow" w:hAnsi="Arial Narrow"/>
          <w:sz w:val="24"/>
          <w:szCs w:val="24"/>
        </w:rPr>
      </w:pPr>
    </w:p>
    <w:p w:rsidR="00840E55" w:rsidRPr="00897104" w:rsidRDefault="00840E55" w:rsidP="00897104">
      <w:pPr>
        <w:pStyle w:val="ListParagraph"/>
        <w:jc w:val="both"/>
        <w:rPr>
          <w:rFonts w:ascii="Arial Narrow" w:hAnsi="Arial Narrow"/>
          <w:sz w:val="24"/>
          <w:szCs w:val="24"/>
        </w:rPr>
      </w:pPr>
    </w:p>
    <w:p w:rsidR="00897104" w:rsidRDefault="00897104" w:rsidP="00897104">
      <w:pPr>
        <w:jc w:val="both"/>
        <w:rPr>
          <w:rFonts w:ascii="Arial Narrow" w:hAnsi="Arial Narrow"/>
          <w:sz w:val="24"/>
          <w:szCs w:val="24"/>
        </w:rPr>
      </w:pPr>
    </w:p>
    <w:p w:rsidR="00F632EC" w:rsidRDefault="00F632EC" w:rsidP="00897104">
      <w:pPr>
        <w:jc w:val="both"/>
        <w:rPr>
          <w:rFonts w:ascii="Arial Narrow" w:hAnsi="Arial Narrow"/>
          <w:sz w:val="24"/>
          <w:szCs w:val="24"/>
        </w:rPr>
      </w:pPr>
    </w:p>
    <w:p w:rsidR="00840E55" w:rsidRPr="00897104" w:rsidRDefault="00840E55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The partner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agrees </w:t>
      </w:r>
    </w:p>
    <w:p w:rsidR="00840E55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to</w:t>
      </w:r>
      <w:r w:rsidR="00F753CE" w:rsidRPr="00897104">
        <w:rPr>
          <w:rFonts w:ascii="Arial Narrow" w:hAnsi="Arial Narrow"/>
          <w:sz w:val="24"/>
          <w:szCs w:val="24"/>
        </w:rPr>
        <w:t xml:space="preserve"> send all other needed documents upon request by </w:t>
      </w:r>
      <w:r w:rsidRPr="00897104">
        <w:rPr>
          <w:rFonts w:ascii="Arial Narrow" w:hAnsi="Arial Narrow"/>
          <w:sz w:val="24"/>
          <w:szCs w:val="24"/>
        </w:rPr>
        <w:t>coordinating</w:t>
      </w:r>
      <w:r w:rsidR="00F753CE" w:rsidRPr="00897104">
        <w:rPr>
          <w:rFonts w:ascii="Arial Narrow" w:hAnsi="Arial Narrow"/>
          <w:sz w:val="24"/>
          <w:szCs w:val="24"/>
        </w:rPr>
        <w:t xml:space="preserve"> organization or EACEA</w:t>
      </w:r>
    </w:p>
    <w:p w:rsidR="00A27983" w:rsidRDefault="00A27983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to support participants and implement the local actions in their communities/countries</w:t>
      </w:r>
    </w:p>
    <w:p w:rsidR="009D177F" w:rsidRPr="00897104" w:rsidRDefault="009D177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to support the organization of activities(event/training) in the partner country</w:t>
      </w:r>
    </w:p>
    <w:p w:rsidR="00F21EFF" w:rsidRPr="00897104" w:rsidRDefault="00897104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to </w:t>
      </w:r>
      <w:r w:rsidR="00F21EFF" w:rsidRPr="00897104">
        <w:rPr>
          <w:rFonts w:ascii="Arial Narrow" w:hAnsi="Arial Narrow"/>
          <w:sz w:val="24"/>
          <w:szCs w:val="24"/>
        </w:rPr>
        <w:t>undertake</w:t>
      </w:r>
      <w:r w:rsidR="00115D4B" w:rsidRPr="00897104">
        <w:rPr>
          <w:rFonts w:ascii="Arial Narrow" w:hAnsi="Arial Narrow"/>
          <w:sz w:val="24"/>
          <w:szCs w:val="24"/>
        </w:rPr>
        <w:t xml:space="preserve"> visibility</w:t>
      </w:r>
      <w:r w:rsidR="00F21EFF" w:rsidRPr="00897104">
        <w:rPr>
          <w:rFonts w:ascii="Arial Narrow" w:hAnsi="Arial Narrow"/>
          <w:sz w:val="24"/>
          <w:szCs w:val="24"/>
        </w:rPr>
        <w:t xml:space="preserve"> actions</w:t>
      </w:r>
      <w:r w:rsidR="00115D4B" w:rsidRPr="00897104">
        <w:rPr>
          <w:rFonts w:ascii="Arial Narrow" w:hAnsi="Arial Narrow"/>
          <w:sz w:val="24"/>
          <w:szCs w:val="24"/>
        </w:rPr>
        <w:t xml:space="preserve"> of the </w:t>
      </w:r>
      <w:r w:rsidR="00F21EFF" w:rsidRPr="00897104">
        <w:rPr>
          <w:rFonts w:ascii="Arial Narrow" w:hAnsi="Arial Narrow"/>
          <w:sz w:val="24"/>
          <w:szCs w:val="24"/>
        </w:rPr>
        <w:t xml:space="preserve">EU support for the project </w:t>
      </w:r>
    </w:p>
    <w:p w:rsidR="00AD45D9" w:rsidRPr="00897104" w:rsidRDefault="00897104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to </w:t>
      </w:r>
      <w:r w:rsidR="00115D4B" w:rsidRPr="00897104">
        <w:rPr>
          <w:rFonts w:ascii="Arial Narrow" w:hAnsi="Arial Narrow"/>
          <w:sz w:val="24"/>
          <w:szCs w:val="24"/>
        </w:rPr>
        <w:t>ensure dissemination a</w:t>
      </w:r>
      <w:r w:rsidR="00F21EFF" w:rsidRPr="00897104">
        <w:rPr>
          <w:rFonts w:ascii="Arial Narrow" w:hAnsi="Arial Narrow"/>
          <w:sz w:val="24"/>
          <w:szCs w:val="24"/>
        </w:rPr>
        <w:t>nd exploitation of project</w:t>
      </w:r>
      <w:r w:rsidR="009D177F">
        <w:rPr>
          <w:rFonts w:ascii="Arial Narrow" w:hAnsi="Arial Narrow"/>
          <w:sz w:val="24"/>
          <w:szCs w:val="24"/>
        </w:rPr>
        <w:t xml:space="preserve"> results</w:t>
      </w:r>
    </w:p>
    <w:p w:rsidR="00AD45D9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to do</w:t>
      </w:r>
      <w:r w:rsidR="00840E55" w:rsidRPr="00897104">
        <w:rPr>
          <w:rFonts w:ascii="Arial Narrow" w:hAnsi="Arial Narrow"/>
          <w:sz w:val="24"/>
          <w:szCs w:val="24"/>
        </w:rPr>
        <w:t xml:space="preserve"> everything in its power to help the </w:t>
      </w:r>
      <w:r w:rsidRPr="00897104">
        <w:rPr>
          <w:rFonts w:ascii="Arial Narrow" w:hAnsi="Arial Narrow"/>
          <w:sz w:val="24"/>
          <w:szCs w:val="24"/>
        </w:rPr>
        <w:t xml:space="preserve">coordinating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to</w:t>
      </w:r>
      <w:r w:rsidR="00840E55" w:rsidRPr="00897104">
        <w:rPr>
          <w:rFonts w:ascii="Arial Narrow" w:hAnsi="Arial Narrow"/>
          <w:sz w:val="24"/>
          <w:szCs w:val="24"/>
        </w:rPr>
        <w:t xml:space="preserve"> fulfill its obligations under the grant agreement, </w:t>
      </w:r>
      <w:proofErr w:type="gramStart"/>
      <w:r w:rsidR="00840E55" w:rsidRPr="00897104">
        <w:rPr>
          <w:rFonts w:ascii="Arial Narrow" w:hAnsi="Arial Narrow"/>
          <w:sz w:val="24"/>
          <w:szCs w:val="24"/>
        </w:rPr>
        <w:t>and in particular, to</w:t>
      </w:r>
      <w:proofErr w:type="gramEnd"/>
      <w:r w:rsidR="00840E55" w:rsidRPr="00897104">
        <w:rPr>
          <w:rFonts w:ascii="Arial Narrow" w:hAnsi="Arial Narrow"/>
          <w:sz w:val="24"/>
          <w:szCs w:val="24"/>
        </w:rPr>
        <w:t xml:space="preserve"> provide to the coordinator, on its request, documents or information may be required in relation to the grant agreement</w:t>
      </w:r>
    </w:p>
    <w:p w:rsidR="00C52879" w:rsidRPr="00897104" w:rsidRDefault="00C52879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not to charge participation fee to the participants</w:t>
      </w:r>
    </w:p>
    <w:p w:rsidR="00840E55" w:rsidRPr="00897104" w:rsidRDefault="00F21EFF" w:rsidP="00897104">
      <w:pPr>
        <w:pStyle w:val="ListParagraph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that, </w:t>
      </w:r>
      <w:r w:rsidR="00840E55" w:rsidRPr="00897104">
        <w:rPr>
          <w:rFonts w:ascii="Arial Narrow" w:hAnsi="Arial Narrow"/>
          <w:sz w:val="24"/>
          <w:szCs w:val="24"/>
        </w:rPr>
        <w:t xml:space="preserve">by virtue of this mandate, </w:t>
      </w:r>
      <w:r w:rsidRPr="00897104">
        <w:rPr>
          <w:rFonts w:ascii="Arial Narrow" w:hAnsi="Arial Narrow"/>
          <w:sz w:val="24"/>
          <w:szCs w:val="24"/>
        </w:rPr>
        <w:t xml:space="preserve">the coordinating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is</w:t>
      </w:r>
      <w:r w:rsidR="00840E55" w:rsidRPr="00897104">
        <w:rPr>
          <w:rFonts w:ascii="Arial Narrow" w:hAnsi="Arial Narrow"/>
          <w:sz w:val="24"/>
          <w:szCs w:val="24"/>
        </w:rPr>
        <w:t xml:space="preserve"> alone e</w:t>
      </w:r>
      <w:r w:rsidRPr="00897104">
        <w:rPr>
          <w:rFonts w:ascii="Arial Narrow" w:hAnsi="Arial Narrow"/>
          <w:sz w:val="24"/>
          <w:szCs w:val="24"/>
        </w:rPr>
        <w:t>ntitled to receive funds from</w:t>
      </w:r>
      <w:r w:rsidR="00840E55" w:rsidRPr="00897104">
        <w:rPr>
          <w:rFonts w:ascii="Arial Narrow" w:hAnsi="Arial Narrow"/>
          <w:sz w:val="24"/>
          <w:szCs w:val="24"/>
        </w:rPr>
        <w:t xml:space="preserve"> EACEA and distribute the amounts corresponding to the project.</w:t>
      </w:r>
    </w:p>
    <w:p w:rsidR="00840E55" w:rsidRPr="00897104" w:rsidRDefault="00840E55" w:rsidP="00897104">
      <w:pPr>
        <w:pStyle w:val="ListParagraph"/>
        <w:jc w:val="both"/>
        <w:rPr>
          <w:rFonts w:ascii="Arial Narrow" w:hAnsi="Arial Narrow"/>
          <w:sz w:val="24"/>
          <w:szCs w:val="24"/>
        </w:rPr>
      </w:pPr>
    </w:p>
    <w:p w:rsidR="00F21EFF" w:rsidRPr="00897104" w:rsidRDefault="000C262E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The partner </w:t>
      </w:r>
      <w:proofErr w:type="spellStart"/>
      <w:r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F21EFF" w:rsidRPr="00897104">
        <w:rPr>
          <w:rFonts w:ascii="Arial Narrow" w:hAnsi="Arial Narrow"/>
          <w:sz w:val="24"/>
          <w:szCs w:val="24"/>
        </w:rPr>
        <w:t xml:space="preserve"> herewith cert</w:t>
      </w:r>
      <w:r w:rsidRPr="00897104">
        <w:rPr>
          <w:rFonts w:ascii="Arial Narrow" w:hAnsi="Arial Narrow"/>
          <w:sz w:val="24"/>
          <w:szCs w:val="24"/>
        </w:rPr>
        <w:t>ifies</w:t>
      </w:r>
      <w:r w:rsidR="00F21EFF" w:rsidRPr="00897104">
        <w:rPr>
          <w:rFonts w:ascii="Arial Narrow" w:hAnsi="Arial Narrow"/>
          <w:sz w:val="24"/>
          <w:szCs w:val="24"/>
        </w:rPr>
        <w:t xml:space="preserve"> that the information related to </w:t>
      </w:r>
      <w:r w:rsidR="00897104" w:rsidRPr="00897104">
        <w:rPr>
          <w:rFonts w:ascii="Arial Narrow" w:hAnsi="Arial Narrow"/>
          <w:sz w:val="24"/>
          <w:szCs w:val="24"/>
        </w:rPr>
        <w:t xml:space="preserve">its </w:t>
      </w:r>
      <w:proofErr w:type="spellStart"/>
      <w:r w:rsidR="00897104"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F21EFF" w:rsidRPr="00897104">
        <w:rPr>
          <w:rFonts w:ascii="Arial Narrow" w:hAnsi="Arial Narrow"/>
          <w:sz w:val="24"/>
          <w:szCs w:val="24"/>
        </w:rPr>
        <w:t xml:space="preserve"> in this application </w:t>
      </w:r>
      <w:r w:rsidR="00897104" w:rsidRPr="00897104">
        <w:rPr>
          <w:rFonts w:ascii="Arial Narrow" w:hAnsi="Arial Narrow"/>
          <w:sz w:val="24"/>
          <w:szCs w:val="24"/>
        </w:rPr>
        <w:t>are</w:t>
      </w:r>
      <w:r w:rsidR="00F21EFF" w:rsidRPr="00897104">
        <w:rPr>
          <w:rFonts w:ascii="Arial Narrow" w:hAnsi="Arial Narrow"/>
          <w:sz w:val="24"/>
          <w:szCs w:val="24"/>
        </w:rPr>
        <w:t xml:space="preserve"> correct</w:t>
      </w:r>
      <w:r w:rsidR="00897104" w:rsidRPr="00897104">
        <w:rPr>
          <w:rFonts w:ascii="Arial Narrow" w:hAnsi="Arial Narrow"/>
          <w:sz w:val="24"/>
          <w:szCs w:val="24"/>
        </w:rPr>
        <w:t>,</w:t>
      </w:r>
      <w:r w:rsidR="00F21EFF" w:rsidRPr="00897104">
        <w:rPr>
          <w:rFonts w:ascii="Arial Narrow" w:hAnsi="Arial Narrow"/>
          <w:sz w:val="24"/>
          <w:szCs w:val="24"/>
        </w:rPr>
        <w:t xml:space="preserve"> and that it has not received/applied for any other EU funding to carry out the activity</w:t>
      </w:r>
      <w:r w:rsidR="00897104" w:rsidRPr="00897104">
        <w:rPr>
          <w:rFonts w:ascii="Arial Narrow" w:hAnsi="Arial Narrow"/>
          <w:sz w:val="24"/>
          <w:szCs w:val="24"/>
        </w:rPr>
        <w:t>,</w:t>
      </w:r>
      <w:r w:rsidR="00F21EFF" w:rsidRPr="00897104">
        <w:rPr>
          <w:rFonts w:ascii="Arial Narrow" w:hAnsi="Arial Narrow"/>
          <w:sz w:val="24"/>
          <w:szCs w:val="24"/>
        </w:rPr>
        <w:t xml:space="preserve"> which is the subject of this project application. </w:t>
      </w:r>
    </w:p>
    <w:p w:rsidR="00AD45D9" w:rsidRPr="00897104" w:rsidRDefault="00AD45D9" w:rsidP="00897104">
      <w:pPr>
        <w:jc w:val="both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This mandate shall be annexed to the grant agreement and shall form an integral part of the grant agreement in case the project is selected for funding.</w:t>
      </w:r>
    </w:p>
    <w:p w:rsidR="00AD45D9" w:rsidRPr="00897104" w:rsidRDefault="00AD45D9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B75F29" w:rsidP="000C262E">
      <w:pPr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-279027380"/>
          <w:placeholder>
            <w:docPart w:val="411CD79605774A94A4BA4A656DA60A5A"/>
          </w:placeholder>
          <w:text/>
        </w:sdtPr>
        <w:sdtEndPr/>
        <w:sdtContent>
          <w:r w:rsidR="009D177F">
            <w:rPr>
              <w:rFonts w:ascii="Arial Narrow" w:hAnsi="Arial Narrow"/>
              <w:sz w:val="24"/>
              <w:szCs w:val="24"/>
            </w:rPr>
            <w:t>Belgrade, 27.12</w:t>
          </w:r>
          <w:r w:rsidR="00F632EC">
            <w:rPr>
              <w:rFonts w:ascii="Arial Narrow" w:hAnsi="Arial Narrow"/>
              <w:sz w:val="24"/>
              <w:szCs w:val="24"/>
            </w:rPr>
            <w:t>.201</w:t>
          </w:r>
          <w:r w:rsidR="00AA068B">
            <w:rPr>
              <w:rFonts w:ascii="Arial Narrow" w:hAnsi="Arial Narrow"/>
              <w:sz w:val="24"/>
              <w:szCs w:val="24"/>
            </w:rPr>
            <w:t>8</w:t>
          </w:r>
        </w:sdtContent>
      </w:sdt>
      <w:r w:rsidR="000C262E" w:rsidRPr="00897104">
        <w:rPr>
          <w:rFonts w:ascii="Arial Narrow" w:hAnsi="Arial Narrow"/>
          <w:sz w:val="24"/>
          <w:szCs w:val="24"/>
        </w:rPr>
        <w:t xml:space="preserve"> </w:t>
      </w:r>
      <w:r w:rsidR="00583244" w:rsidRPr="00897104">
        <w:rPr>
          <w:rFonts w:ascii="Arial Narrow" w:hAnsi="Arial Narrow"/>
          <w:sz w:val="24"/>
          <w:szCs w:val="24"/>
        </w:rPr>
        <w:tab/>
      </w:r>
      <w:bookmarkStart w:id="0" w:name="_GoBack"/>
      <w:bookmarkEnd w:id="0"/>
      <w:r w:rsidR="00583244" w:rsidRP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r w:rsidR="00897104">
        <w:rPr>
          <w:rFonts w:ascii="Arial Narrow" w:hAnsi="Arial Narrow"/>
          <w:sz w:val="24"/>
          <w:szCs w:val="24"/>
        </w:rPr>
        <w:tab/>
      </w:r>
      <w:r w:rsidR="00583244" w:rsidRPr="00897104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731969168"/>
          <w:placeholder>
            <w:docPart w:val="FF93A8A5FEBD41ECA598CB5573A7C82B"/>
          </w:placeholder>
          <w:showingPlcHdr/>
          <w:text/>
        </w:sdtPr>
        <w:sdtEndPr/>
        <w:sdtContent>
          <w:r w:rsidR="000C262E" w:rsidRPr="00897104">
            <w:rPr>
              <w:rStyle w:val="PlaceholderText"/>
              <w:rFonts w:ascii="Arial Narrow" w:hAnsi="Arial Narrow"/>
              <w:sz w:val="24"/>
              <w:szCs w:val="24"/>
            </w:rPr>
            <w:t>Place, date</w:t>
          </w:r>
        </w:sdtContent>
      </w:sdt>
    </w:p>
    <w:p w:rsidR="000C262E" w:rsidRPr="00897104" w:rsidRDefault="00583244" w:rsidP="00AD45D9">
      <w:pPr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For c</w:t>
      </w:r>
      <w:r w:rsidR="000C262E" w:rsidRPr="00897104">
        <w:rPr>
          <w:rFonts w:ascii="Arial Narrow" w:hAnsi="Arial Narrow"/>
          <w:sz w:val="24"/>
          <w:szCs w:val="24"/>
        </w:rPr>
        <w:t xml:space="preserve">oordinating </w:t>
      </w:r>
      <w:proofErr w:type="spellStart"/>
      <w:r w:rsidR="000C262E" w:rsidRPr="00897104">
        <w:rPr>
          <w:rFonts w:ascii="Arial Narrow" w:hAnsi="Arial Narrow"/>
          <w:sz w:val="24"/>
          <w:szCs w:val="24"/>
        </w:rPr>
        <w:t>organisation</w:t>
      </w:r>
      <w:proofErr w:type="spellEnd"/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r w:rsidR="000C262E"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>For p</w:t>
      </w:r>
      <w:r w:rsidR="000C262E" w:rsidRPr="00897104">
        <w:rPr>
          <w:rFonts w:ascii="Arial Narrow" w:hAnsi="Arial Narrow"/>
          <w:sz w:val="24"/>
          <w:szCs w:val="24"/>
        </w:rPr>
        <w:t xml:space="preserve">artner </w:t>
      </w:r>
      <w:proofErr w:type="spellStart"/>
      <w:r w:rsidR="000C262E" w:rsidRPr="00897104">
        <w:rPr>
          <w:rFonts w:ascii="Arial Narrow" w:hAnsi="Arial Narrow"/>
          <w:sz w:val="24"/>
          <w:szCs w:val="24"/>
        </w:rPr>
        <w:t>organisation</w:t>
      </w:r>
      <w:proofErr w:type="spellEnd"/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</w:p>
    <w:p w:rsidR="000C262E" w:rsidRPr="00897104" w:rsidRDefault="000C262E" w:rsidP="000C262E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 xml:space="preserve">Mrs. </w:t>
      </w:r>
      <w:proofErr w:type="spellStart"/>
      <w:r w:rsidRPr="00897104">
        <w:rPr>
          <w:rFonts w:ascii="Arial Narrow" w:hAnsi="Arial Narrow"/>
          <w:sz w:val="24"/>
          <w:szCs w:val="24"/>
        </w:rPr>
        <w:t>Dragica</w:t>
      </w:r>
      <w:proofErr w:type="spellEnd"/>
      <w:r w:rsidRPr="00897104">
        <w:rPr>
          <w:rFonts w:ascii="Arial Narrow" w:hAnsi="Arial Narrow"/>
          <w:sz w:val="24"/>
          <w:szCs w:val="24"/>
        </w:rPr>
        <w:t xml:space="preserve"> Milovanovic</w:t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794913253"/>
          <w:placeholder>
            <w:docPart w:val="8FC1EFD698F44C6B95828071F03D9E9F"/>
          </w:placeholder>
          <w:showingPlcHdr/>
          <w:text/>
        </w:sdtPr>
        <w:sdtEndPr/>
        <w:sdtContent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Name of the legal representative</w:t>
          </w:r>
        </w:sdtContent>
      </w:sdt>
    </w:p>
    <w:p w:rsidR="000C262E" w:rsidRPr="00897104" w:rsidRDefault="000C262E" w:rsidP="00AD45D9">
      <w:pPr>
        <w:rPr>
          <w:rFonts w:ascii="Arial Narrow" w:hAnsi="Arial Narrow"/>
          <w:sz w:val="24"/>
          <w:szCs w:val="24"/>
        </w:rPr>
      </w:pPr>
      <w:r w:rsidRPr="00897104">
        <w:rPr>
          <w:rFonts w:ascii="Arial Narrow" w:hAnsi="Arial Narrow"/>
          <w:sz w:val="24"/>
          <w:szCs w:val="24"/>
        </w:rPr>
        <w:t>President of NGO Calamus</w:t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r w:rsidRPr="00897104">
        <w:rPr>
          <w:rFonts w:ascii="Arial Narrow" w:hAnsi="Arial Narrow"/>
          <w:sz w:val="24"/>
          <w:szCs w:val="24"/>
        </w:rPr>
        <w:tab/>
      </w:r>
      <w:sdt>
        <w:sdtPr>
          <w:rPr>
            <w:rFonts w:ascii="Arial Narrow" w:hAnsi="Arial Narrow"/>
            <w:sz w:val="24"/>
            <w:szCs w:val="24"/>
          </w:rPr>
          <w:id w:val="-553011058"/>
          <w:placeholder>
            <w:docPart w:val="D17C57ACE0C5469C9CE1D5C1664D8788"/>
          </w:placeholder>
          <w:showingPlcHdr/>
          <w:text/>
        </w:sdtPr>
        <w:sdtEndPr/>
        <w:sdtContent>
          <w:r w:rsidR="0048527C" w:rsidRPr="00897104">
            <w:rPr>
              <w:rStyle w:val="PlaceholderText"/>
              <w:rFonts w:ascii="Arial Narrow" w:hAnsi="Arial Narrow"/>
              <w:sz w:val="24"/>
              <w:szCs w:val="24"/>
            </w:rPr>
            <w:t>Title</w:t>
          </w: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 xml:space="preserve"> of the representative</w:t>
          </w:r>
        </w:sdtContent>
      </w:sdt>
    </w:p>
    <w:p w:rsidR="00303719" w:rsidRPr="00897104" w:rsidRDefault="00303719" w:rsidP="000C262E">
      <w:pPr>
        <w:rPr>
          <w:rFonts w:ascii="Arial Narrow" w:hAnsi="Arial Narrow"/>
          <w:sz w:val="24"/>
          <w:szCs w:val="24"/>
        </w:rPr>
      </w:pPr>
    </w:p>
    <w:sectPr w:rsidR="00303719" w:rsidRPr="00897104" w:rsidSect="00646BD8">
      <w:headerReference w:type="default" r:id="rId8"/>
      <w:footerReference w:type="default" r:id="rId9"/>
      <w:pgSz w:w="12240" w:h="15840"/>
      <w:pgMar w:top="1440" w:right="1440" w:bottom="1134" w:left="1440" w:header="708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5F29" w:rsidRDefault="00B75F29" w:rsidP="00905714">
      <w:pPr>
        <w:spacing w:after="0" w:line="240" w:lineRule="auto"/>
      </w:pPr>
      <w:r>
        <w:separator/>
      </w:r>
    </w:p>
  </w:endnote>
  <w:endnote w:type="continuationSeparator" w:id="0">
    <w:p w:rsidR="00B75F29" w:rsidRDefault="00B75F29" w:rsidP="009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4B9" w:rsidRDefault="00B75F29">
    <w:pPr>
      <w:pStyle w:val="Footer"/>
    </w:pPr>
    <w:r>
      <w:pict>
        <v:rect id="_x0000_i1025" style="width:468pt;height:4pt" o:hralign="center" o:hrstd="t" o:hrnoshade="t" o:hr="t" fillcolor="#a0a0a0" stroked="f"/>
      </w:pict>
    </w:r>
  </w:p>
  <w:p w:rsidR="003244B9" w:rsidRPr="0078007C" w:rsidRDefault="003244B9" w:rsidP="0078007C">
    <w:pPr>
      <w:pStyle w:val="Footer"/>
      <w:jc w:val="center"/>
      <w:rPr>
        <w:rFonts w:ascii="Arial Narrow" w:hAnsi="Arial Narrow"/>
      </w:rPr>
    </w:pPr>
    <w:r w:rsidRPr="0078007C">
      <w:rPr>
        <w:rFonts w:ascii="Arial Narrow" w:hAnsi="Arial Narrow"/>
      </w:rPr>
      <w:t xml:space="preserve">NGO Calamus                Brace Iker St. 87, 11275 </w:t>
    </w:r>
    <w:proofErr w:type="spellStart"/>
    <w:r w:rsidRPr="0078007C">
      <w:rPr>
        <w:rFonts w:ascii="Arial Narrow" w:hAnsi="Arial Narrow"/>
      </w:rPr>
      <w:t>Boljevci</w:t>
    </w:r>
    <w:proofErr w:type="spellEnd"/>
    <w:r w:rsidRPr="0078007C">
      <w:rPr>
        <w:rFonts w:ascii="Arial Narrow" w:hAnsi="Arial Narrow"/>
      </w:rPr>
      <w:t xml:space="preserve">, Serbia           </w:t>
    </w:r>
    <w:hyperlink r:id="rId1" w:history="1">
      <w:r w:rsidRPr="0078007C">
        <w:rPr>
          <w:rStyle w:val="Hyperlink"/>
          <w:rFonts w:ascii="Arial Narrow" w:hAnsi="Arial Narrow"/>
        </w:rPr>
        <w:t>nvo.calamus@gmail.com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5F29" w:rsidRDefault="00B75F29" w:rsidP="00905714">
      <w:pPr>
        <w:spacing w:after="0" w:line="240" w:lineRule="auto"/>
      </w:pPr>
      <w:r>
        <w:separator/>
      </w:r>
    </w:p>
  </w:footnote>
  <w:footnote w:type="continuationSeparator" w:id="0">
    <w:p w:rsidR="00B75F29" w:rsidRDefault="00B75F29" w:rsidP="00905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44B9" w:rsidRDefault="00C846FA" w:rsidP="00905714">
    <w:pPr>
      <w:pStyle w:val="Header"/>
      <w:rPr>
        <w:rFonts w:asciiTheme="majorHAnsi" w:hAnsiTheme="majorHAnsi"/>
        <w:b/>
        <w:i/>
        <w:sz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BFE1EE9" wp14:editId="6EF4A6CF">
          <wp:simplePos x="0" y="0"/>
          <wp:positionH relativeFrom="column">
            <wp:posOffset>-20320</wp:posOffset>
          </wp:positionH>
          <wp:positionV relativeFrom="paragraph">
            <wp:posOffset>-42545</wp:posOffset>
          </wp:positionV>
          <wp:extent cx="1470660" cy="436880"/>
          <wp:effectExtent l="0" t="0" r="0" b="1270"/>
          <wp:wrapTight wrapText="bothSides">
            <wp:wrapPolygon edited="0">
              <wp:start x="0" y="0"/>
              <wp:lineTo x="0" y="20721"/>
              <wp:lineTo x="21264" y="20721"/>
              <wp:lineTo x="21264" y="0"/>
              <wp:lineTo x="0" y="0"/>
            </wp:wrapPolygon>
          </wp:wrapTight>
          <wp:docPr id="5" name="Picture 5" descr="FTHERP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THERP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436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44B9">
      <w:rPr>
        <w:noProof/>
      </w:rPr>
      <w:drawing>
        <wp:anchor distT="0" distB="0" distL="114300" distR="114300" simplePos="0" relativeHeight="251659264" behindDoc="0" locked="0" layoutInCell="1" allowOverlap="1" wp14:anchorId="3AB04F0E" wp14:editId="18D5AFAB">
          <wp:simplePos x="0" y="0"/>
          <wp:positionH relativeFrom="column">
            <wp:posOffset>4055165</wp:posOffset>
          </wp:positionH>
          <wp:positionV relativeFrom="paragraph">
            <wp:posOffset>-121588</wp:posOffset>
          </wp:positionV>
          <wp:extent cx="1918252" cy="619516"/>
          <wp:effectExtent l="0" t="0" r="635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212" cy="6204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244B9" w:rsidRDefault="003244B9" w:rsidP="00905714">
    <w:pPr>
      <w:pStyle w:val="Header"/>
      <w:ind w:firstLine="2160"/>
      <w:rPr>
        <w:rFonts w:asciiTheme="majorHAnsi" w:hAnsiTheme="majorHAnsi"/>
        <w:b/>
        <w:i/>
        <w:sz w:val="32"/>
      </w:rPr>
    </w:pPr>
  </w:p>
  <w:p w:rsidR="003244B9" w:rsidRDefault="003244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95907"/>
    <w:multiLevelType w:val="hybridMultilevel"/>
    <w:tmpl w:val="479EE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8420C"/>
    <w:multiLevelType w:val="hybridMultilevel"/>
    <w:tmpl w:val="63205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07C"/>
    <w:rsid w:val="000755A1"/>
    <w:rsid w:val="00091CB7"/>
    <w:rsid w:val="0009736C"/>
    <w:rsid w:val="000C262E"/>
    <w:rsid w:val="00115D4B"/>
    <w:rsid w:val="001678AB"/>
    <w:rsid w:val="0022616B"/>
    <w:rsid w:val="00276559"/>
    <w:rsid w:val="00287DB9"/>
    <w:rsid w:val="00303719"/>
    <w:rsid w:val="003244B9"/>
    <w:rsid w:val="00356745"/>
    <w:rsid w:val="00385CF6"/>
    <w:rsid w:val="003C1951"/>
    <w:rsid w:val="003E358F"/>
    <w:rsid w:val="0048527C"/>
    <w:rsid w:val="00551685"/>
    <w:rsid w:val="00583244"/>
    <w:rsid w:val="005920E1"/>
    <w:rsid w:val="005E5EC2"/>
    <w:rsid w:val="00646BD8"/>
    <w:rsid w:val="00671751"/>
    <w:rsid w:val="006E657B"/>
    <w:rsid w:val="00721B53"/>
    <w:rsid w:val="0078007C"/>
    <w:rsid w:val="007F43B1"/>
    <w:rsid w:val="008003A5"/>
    <w:rsid w:val="00840E55"/>
    <w:rsid w:val="00881990"/>
    <w:rsid w:val="00897104"/>
    <w:rsid w:val="008A262D"/>
    <w:rsid w:val="008C23BF"/>
    <w:rsid w:val="008C26C6"/>
    <w:rsid w:val="008F2402"/>
    <w:rsid w:val="00905714"/>
    <w:rsid w:val="00956222"/>
    <w:rsid w:val="009D177F"/>
    <w:rsid w:val="00A27983"/>
    <w:rsid w:val="00AA068B"/>
    <w:rsid w:val="00AD45D9"/>
    <w:rsid w:val="00B521EC"/>
    <w:rsid w:val="00B75F29"/>
    <w:rsid w:val="00C52879"/>
    <w:rsid w:val="00C846FA"/>
    <w:rsid w:val="00E22B4D"/>
    <w:rsid w:val="00F21EFF"/>
    <w:rsid w:val="00F23B57"/>
    <w:rsid w:val="00F54F8D"/>
    <w:rsid w:val="00F632EC"/>
    <w:rsid w:val="00F7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2FE02D"/>
  <w15:docId w15:val="{5F5BFCBE-CF65-4482-9C85-227B8753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44B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05714"/>
  </w:style>
  <w:style w:type="paragraph" w:styleId="Footer">
    <w:name w:val="footer"/>
    <w:basedOn w:val="Normal"/>
    <w:link w:val="FooterChar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rsid w:val="00905714"/>
  </w:style>
  <w:style w:type="character" w:styleId="Hyperlink">
    <w:name w:val="Hyperlink"/>
    <w:unhideWhenUsed/>
    <w:rsid w:val="008F2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07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5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5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5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44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244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Spacing">
    <w:name w:val="No Spacing"/>
    <w:uiPriority w:val="1"/>
    <w:qFormat/>
    <w:rsid w:val="00721B53"/>
    <w:pPr>
      <w:spacing w:after="0" w:line="240" w:lineRule="auto"/>
    </w:pPr>
    <w:rPr>
      <w:rFonts w:eastAsiaTheme="minorHAnsi"/>
    </w:rPr>
  </w:style>
  <w:style w:type="paragraph" w:customStyle="1" w:styleId="1Texte">
    <w:name w:val="1Texte"/>
    <w:basedOn w:val="Normal"/>
    <w:rsid w:val="00115D4B"/>
    <w:pPr>
      <w:overflowPunct w:val="0"/>
      <w:autoSpaceDE w:val="0"/>
      <w:autoSpaceDN w:val="0"/>
      <w:adjustRightInd w:val="0"/>
      <w:spacing w:after="0" w:line="220" w:lineRule="exact"/>
      <w:ind w:left="425"/>
    </w:pPr>
    <w:rPr>
      <w:rFonts w:ascii="Helvetica" w:eastAsia="Times New Roman" w:hAnsi="Helvetica" w:cs="Times New Roman"/>
      <w:sz w:val="1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75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5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vo.calamu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Template%20PIF%20Calamu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A6DEC702EC04B69910AB329C45E5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3501BC-D4E2-4214-9687-FB39E00B7D01}"/>
      </w:docPartPr>
      <w:docPartBody>
        <w:p w:rsidR="00777063" w:rsidRDefault="00777063" w:rsidP="00777063">
          <w:pPr>
            <w:pStyle w:val="7A6DEC702EC04B69910AB329C45E52526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Offical legal status/form</w:t>
          </w:r>
        </w:p>
      </w:docPartBody>
    </w:docPart>
    <w:docPart>
      <w:docPartPr>
        <w:name w:val="3529F3500C4E4B699A0ECC8F341C4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622AC-61A3-4F42-AF4A-4C83C7CCFBCA}"/>
      </w:docPartPr>
      <w:docPartBody>
        <w:p w:rsidR="00777063" w:rsidRDefault="00777063" w:rsidP="00777063">
          <w:pPr>
            <w:pStyle w:val="3529F3500C4E4B699A0ECC8F341C420B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Enter full official name of the organisation</w:t>
          </w:r>
        </w:p>
      </w:docPartBody>
    </w:docPart>
    <w:docPart>
      <w:docPartPr>
        <w:name w:val="B6C51D00329B44419C6D024264AC2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D8D8D-66D5-4A93-96FA-E3FE59477EA7}"/>
      </w:docPartPr>
      <w:docPartBody>
        <w:p w:rsidR="00777063" w:rsidRDefault="00777063" w:rsidP="00777063">
          <w:pPr>
            <w:pStyle w:val="B6C51D00329B44419C6D024264AC2447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VAT number</w:t>
          </w:r>
        </w:p>
      </w:docPartBody>
    </w:docPart>
    <w:docPart>
      <w:docPartPr>
        <w:name w:val="9A56A4FCDD1948FFB3489A5BA1EAB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3F936-C94A-4E25-9483-ABD624D0B3F7}"/>
      </w:docPartPr>
      <w:docPartBody>
        <w:p w:rsidR="00777063" w:rsidRPr="00897104" w:rsidRDefault="00777063" w:rsidP="00385CF6">
          <w:pPr>
            <w:pStyle w:val="NoSpacing"/>
            <w:rPr>
              <w:rStyle w:val="PlaceholderText"/>
              <w:rFonts w:ascii="Arial Narrow" w:hAnsi="Arial Narrow"/>
              <w:b/>
              <w:sz w:val="24"/>
              <w:szCs w:val="24"/>
            </w:rPr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 xml:space="preserve">Street address, number, </w:t>
          </w:r>
        </w:p>
        <w:p w:rsidR="00777063" w:rsidRDefault="00777063" w:rsidP="00777063">
          <w:pPr>
            <w:pStyle w:val="9A56A4FCDD1948FFB3489A5BA1EAB114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Post Code, City, Country</w:t>
          </w:r>
        </w:p>
      </w:docPartBody>
    </w:docPart>
    <w:docPart>
      <w:docPartPr>
        <w:name w:val="09FED2FAD8DA45D2A29B3663B9DA6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F4F77-F76F-4C4E-B656-7C5DA3ED8CAB}"/>
      </w:docPartPr>
      <w:docPartBody>
        <w:p w:rsidR="00777063" w:rsidRDefault="00777063" w:rsidP="00777063">
          <w:pPr>
            <w:pStyle w:val="09FED2FAD8DA45D2A29B3663B9DA6FB4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PIC number</w:t>
          </w:r>
        </w:p>
      </w:docPartBody>
    </w:docPart>
    <w:docPart>
      <w:docPartPr>
        <w:name w:val="052EEABB92974101911B510975405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9AF8F-9D51-46DF-A064-8A8263429C72}"/>
      </w:docPartPr>
      <w:docPartBody>
        <w:p w:rsidR="00777063" w:rsidRDefault="00777063" w:rsidP="00777063">
          <w:pPr>
            <w:pStyle w:val="052EEABB92974101911B5109754057C05"/>
          </w:pPr>
          <w:r w:rsidRPr="00897104">
            <w:rPr>
              <w:rStyle w:val="PlaceholderText"/>
              <w:rFonts w:ascii="Arial Narrow" w:hAnsi="Arial Narrow"/>
              <w:b/>
              <w:sz w:val="24"/>
              <w:szCs w:val="24"/>
            </w:rPr>
            <w:t>Name of the legal representative</w:t>
          </w:r>
        </w:p>
      </w:docPartBody>
    </w:docPart>
    <w:docPart>
      <w:docPartPr>
        <w:name w:val="F151A7B7B81F4847B794620723B4B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8B2A3-BD05-493B-AAA8-C98B605FFC35}"/>
      </w:docPartPr>
      <w:docPartBody>
        <w:p w:rsidR="00777063" w:rsidRDefault="00777063" w:rsidP="00777063">
          <w:pPr>
            <w:pStyle w:val="F151A7B7B81F4847B794620723B4B5783"/>
          </w:pPr>
          <w:r>
            <w:rPr>
              <w:rStyle w:val="PlaceholderText"/>
              <w:rFonts w:ascii="Arial Narrow" w:hAnsi="Arial Narrow"/>
              <w:b/>
              <w:sz w:val="24"/>
              <w:szCs w:val="24"/>
            </w:rPr>
            <w:t>Project name</w:t>
          </w:r>
        </w:p>
      </w:docPartBody>
    </w:docPart>
    <w:docPart>
      <w:docPartPr>
        <w:name w:val="FF93A8A5FEBD41ECA598CB5573A7C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3AA62-105C-438C-A187-77624929BFAD}"/>
      </w:docPartPr>
      <w:docPartBody>
        <w:p w:rsidR="00777063" w:rsidRDefault="00777063" w:rsidP="00777063">
          <w:pPr>
            <w:pStyle w:val="FF93A8A5FEBD41ECA598CB5573A7C82B3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Place, date</w:t>
          </w:r>
        </w:p>
      </w:docPartBody>
    </w:docPart>
    <w:docPart>
      <w:docPartPr>
        <w:name w:val="8FC1EFD698F44C6B95828071F03D9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B16F1-E928-4B6A-B117-A2090104A3B7}"/>
      </w:docPartPr>
      <w:docPartBody>
        <w:p w:rsidR="00777063" w:rsidRDefault="00777063" w:rsidP="00777063">
          <w:pPr>
            <w:pStyle w:val="8FC1EFD698F44C6B95828071F03D9E9F3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Name of the legal representative</w:t>
          </w:r>
        </w:p>
      </w:docPartBody>
    </w:docPart>
    <w:docPart>
      <w:docPartPr>
        <w:name w:val="D17C57ACE0C5469C9CE1D5C1664D8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54DCF-BEED-4564-88F8-DE27603C6F91}"/>
      </w:docPartPr>
      <w:docPartBody>
        <w:p w:rsidR="00777063" w:rsidRDefault="00777063" w:rsidP="00777063">
          <w:pPr>
            <w:pStyle w:val="D17C57ACE0C5469C9CE1D5C1664D87883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Title of the representative</w:t>
          </w:r>
        </w:p>
      </w:docPartBody>
    </w:docPart>
    <w:docPart>
      <w:docPartPr>
        <w:name w:val="411CD79605774A94A4BA4A656DA60A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A38B9-D4C1-4F36-8DB8-5A9636256BB1}"/>
      </w:docPartPr>
      <w:docPartBody>
        <w:p w:rsidR="00777063" w:rsidRDefault="00777063" w:rsidP="00777063">
          <w:pPr>
            <w:pStyle w:val="411CD79605774A94A4BA4A656DA60A5A2"/>
          </w:pPr>
          <w:r w:rsidRPr="00897104">
            <w:rPr>
              <w:rStyle w:val="PlaceholderText"/>
              <w:rFonts w:ascii="Arial Narrow" w:hAnsi="Arial Narrow"/>
              <w:sz w:val="24"/>
              <w:szCs w:val="24"/>
            </w:rPr>
            <w:t>Place,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8BD"/>
    <w:rsid w:val="001063ED"/>
    <w:rsid w:val="0014782D"/>
    <w:rsid w:val="001F33BA"/>
    <w:rsid w:val="003B7039"/>
    <w:rsid w:val="005508BD"/>
    <w:rsid w:val="00655042"/>
    <w:rsid w:val="00777063"/>
    <w:rsid w:val="009B7C91"/>
    <w:rsid w:val="00C9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7063"/>
    <w:rPr>
      <w:color w:val="808080"/>
    </w:rPr>
  </w:style>
  <w:style w:type="paragraph" w:customStyle="1" w:styleId="88FF8FC73F1049ACB5296E36C44663EC">
    <w:name w:val="88FF8FC73F1049ACB5296E36C44663EC"/>
    <w:rsid w:val="005508BD"/>
  </w:style>
  <w:style w:type="paragraph" w:customStyle="1" w:styleId="22BD2BD1968F451885547AF47C8FFCE4">
    <w:name w:val="22BD2BD1968F451885547AF47C8FFCE4"/>
    <w:rsid w:val="005508BD"/>
  </w:style>
  <w:style w:type="paragraph" w:customStyle="1" w:styleId="5A6943C469BD45DAAAAFAFB47A02E863">
    <w:name w:val="5A6943C469BD45DAAAAFAFB47A02E863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BE25C6C9861746F8BF628B04A988A439">
    <w:name w:val="BE25C6C9861746F8BF628B04A988A439"/>
    <w:rsid w:val="005508BD"/>
  </w:style>
  <w:style w:type="paragraph" w:customStyle="1" w:styleId="7A6DEC702EC04B69910AB329C45E5252">
    <w:name w:val="7A6DEC702EC04B69910AB329C45E5252"/>
    <w:rsid w:val="005508BD"/>
  </w:style>
  <w:style w:type="paragraph" w:customStyle="1" w:styleId="5A6943C469BD45DAAAAFAFB47A02E8631">
    <w:name w:val="5A6943C469BD45DAAAAFAFB47A02E8631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">
    <w:name w:val="3529F3500C4E4B699A0ECC8F341C420B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1">
    <w:name w:val="7A6DEC702EC04B69910AB329C45E52521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">
    <w:name w:val="B6C51D00329B44419C6D024264AC2447"/>
    <w:rsid w:val="005508BD"/>
  </w:style>
  <w:style w:type="paragraph" w:customStyle="1" w:styleId="9A56A4FCDD1948FFB3489A5BA1EAB114">
    <w:name w:val="9A56A4FCDD1948FFB3489A5BA1EAB114"/>
    <w:rsid w:val="005508BD"/>
  </w:style>
  <w:style w:type="paragraph" w:customStyle="1" w:styleId="09FED2FAD8DA45D2A29B3663B9DA6FB4">
    <w:name w:val="09FED2FAD8DA45D2A29B3663B9DA6FB4"/>
    <w:rsid w:val="005508BD"/>
  </w:style>
  <w:style w:type="paragraph" w:customStyle="1" w:styleId="5B35E78F3E8B40C691EC8093F2D06C81">
    <w:name w:val="5B35E78F3E8B40C691EC8093F2D06C81"/>
    <w:rsid w:val="005508BD"/>
  </w:style>
  <w:style w:type="paragraph" w:customStyle="1" w:styleId="052EEABB92974101911B5109754057C0">
    <w:name w:val="052EEABB92974101911B5109754057C0"/>
    <w:rsid w:val="005508BD"/>
  </w:style>
  <w:style w:type="paragraph" w:customStyle="1" w:styleId="5A6943C469BD45DAAAAFAFB47A02E8632">
    <w:name w:val="5A6943C469BD45DAAAAFAFB47A02E8632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1">
    <w:name w:val="3529F3500C4E4B699A0ECC8F341C420B1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2">
    <w:name w:val="7A6DEC702EC04B69910AB329C45E52522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1">
    <w:name w:val="B6C51D00329B44419C6D024264AC24471"/>
    <w:rsid w:val="005508BD"/>
    <w:pPr>
      <w:spacing w:after="0" w:line="240" w:lineRule="auto"/>
    </w:pPr>
    <w:rPr>
      <w:rFonts w:eastAsiaTheme="minorHAnsi"/>
    </w:rPr>
  </w:style>
  <w:style w:type="table" w:styleId="MediumList2">
    <w:name w:val="Medium List 2"/>
    <w:basedOn w:val="TableNormal"/>
    <w:uiPriority w:val="66"/>
    <w:rsid w:val="005508B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oSpacing">
    <w:name w:val="No Spacing"/>
    <w:uiPriority w:val="1"/>
    <w:qFormat/>
    <w:rsid w:val="00777063"/>
    <w:pPr>
      <w:spacing w:after="0" w:line="240" w:lineRule="auto"/>
    </w:pPr>
    <w:rPr>
      <w:rFonts w:eastAsiaTheme="minorHAnsi"/>
    </w:rPr>
  </w:style>
  <w:style w:type="paragraph" w:customStyle="1" w:styleId="9A56A4FCDD1948FFB3489A5BA1EAB1141">
    <w:name w:val="9A56A4FCDD1948FFB3489A5BA1EAB1141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1">
    <w:name w:val="052EEABB92974101911B5109754057C01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1">
    <w:name w:val="09FED2FAD8DA45D2A29B3663B9DA6FB41"/>
    <w:rsid w:val="005508BD"/>
    <w:pPr>
      <w:spacing w:after="0" w:line="240" w:lineRule="auto"/>
    </w:pPr>
    <w:rPr>
      <w:rFonts w:eastAsiaTheme="minorHAnsi"/>
    </w:rPr>
  </w:style>
  <w:style w:type="paragraph" w:customStyle="1" w:styleId="5A6943C469BD45DAAAAFAFB47A02E8633">
    <w:name w:val="5A6943C469BD45DAAAAFAFB47A02E8633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3529F3500C4E4B699A0ECC8F341C420B2">
    <w:name w:val="3529F3500C4E4B699A0ECC8F341C420B2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3">
    <w:name w:val="7A6DEC702EC04B69910AB329C45E52523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2">
    <w:name w:val="B6C51D00329B44419C6D024264AC24472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2">
    <w:name w:val="9A56A4FCDD1948FFB3489A5BA1EAB1142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2">
    <w:name w:val="052EEABB92974101911B5109754057C02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2">
    <w:name w:val="09FED2FAD8DA45D2A29B3663B9DA6FB42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">
    <w:name w:val="F151A7B7B81F4847B794620723B4B578"/>
    <w:rsid w:val="005508BD"/>
  </w:style>
  <w:style w:type="paragraph" w:customStyle="1" w:styleId="FF93A8A5FEBD41ECA598CB5573A7C82B">
    <w:name w:val="FF93A8A5FEBD41ECA598CB5573A7C82B"/>
    <w:rsid w:val="005508BD"/>
  </w:style>
  <w:style w:type="paragraph" w:customStyle="1" w:styleId="8FC1EFD698F44C6B95828071F03D9E9F">
    <w:name w:val="8FC1EFD698F44C6B95828071F03D9E9F"/>
    <w:rsid w:val="005508BD"/>
  </w:style>
  <w:style w:type="paragraph" w:customStyle="1" w:styleId="D17C57ACE0C5469C9CE1D5C1664D8788">
    <w:name w:val="D17C57ACE0C5469C9CE1D5C1664D8788"/>
    <w:rsid w:val="005508BD"/>
  </w:style>
  <w:style w:type="paragraph" w:customStyle="1" w:styleId="3529F3500C4E4B699A0ECC8F341C420B3">
    <w:name w:val="3529F3500C4E4B699A0ECC8F341C420B3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4">
    <w:name w:val="7A6DEC702EC04B69910AB329C45E52524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3">
    <w:name w:val="B6C51D00329B44419C6D024264AC24473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3">
    <w:name w:val="9A56A4FCDD1948FFB3489A5BA1EAB1143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3">
    <w:name w:val="052EEABB92974101911B5109754057C03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3">
    <w:name w:val="09FED2FAD8DA45D2A29B3663B9DA6FB43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1">
    <w:name w:val="F151A7B7B81F4847B794620723B4B5781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">
    <w:name w:val="411CD79605774A94A4BA4A656DA60A5A"/>
    <w:rsid w:val="005508BD"/>
    <w:rPr>
      <w:rFonts w:eastAsiaTheme="minorHAnsi"/>
    </w:rPr>
  </w:style>
  <w:style w:type="paragraph" w:customStyle="1" w:styleId="FF93A8A5FEBD41ECA598CB5573A7C82B1">
    <w:name w:val="FF93A8A5FEBD41ECA598CB5573A7C82B1"/>
    <w:rsid w:val="005508BD"/>
    <w:rPr>
      <w:rFonts w:eastAsiaTheme="minorHAnsi"/>
    </w:rPr>
  </w:style>
  <w:style w:type="paragraph" w:customStyle="1" w:styleId="8FC1EFD698F44C6B95828071F03D9E9F1">
    <w:name w:val="8FC1EFD698F44C6B95828071F03D9E9F1"/>
    <w:rsid w:val="005508BD"/>
    <w:rPr>
      <w:rFonts w:eastAsiaTheme="minorHAnsi"/>
    </w:rPr>
  </w:style>
  <w:style w:type="paragraph" w:customStyle="1" w:styleId="D17C57ACE0C5469C9CE1D5C1664D87881">
    <w:name w:val="D17C57ACE0C5469C9CE1D5C1664D87881"/>
    <w:rsid w:val="005508BD"/>
    <w:rPr>
      <w:rFonts w:eastAsiaTheme="minorHAnsi"/>
    </w:rPr>
  </w:style>
  <w:style w:type="paragraph" w:customStyle="1" w:styleId="3529F3500C4E4B699A0ECC8F341C420B4">
    <w:name w:val="3529F3500C4E4B699A0ECC8F341C420B4"/>
    <w:rsid w:val="005508BD"/>
    <w:pPr>
      <w:spacing w:after="0" w:line="240" w:lineRule="auto"/>
    </w:pPr>
    <w:rPr>
      <w:rFonts w:eastAsiaTheme="minorHAnsi"/>
    </w:rPr>
  </w:style>
  <w:style w:type="paragraph" w:customStyle="1" w:styleId="7A6DEC702EC04B69910AB329C45E52525">
    <w:name w:val="7A6DEC702EC04B69910AB329C45E52525"/>
    <w:rsid w:val="005508BD"/>
    <w:pPr>
      <w:spacing w:after="0" w:line="240" w:lineRule="auto"/>
    </w:pPr>
    <w:rPr>
      <w:rFonts w:eastAsiaTheme="minorHAnsi"/>
    </w:rPr>
  </w:style>
  <w:style w:type="paragraph" w:customStyle="1" w:styleId="B6C51D00329B44419C6D024264AC24474">
    <w:name w:val="B6C51D00329B44419C6D024264AC24474"/>
    <w:rsid w:val="005508BD"/>
    <w:pPr>
      <w:spacing w:after="0" w:line="240" w:lineRule="auto"/>
    </w:pPr>
    <w:rPr>
      <w:rFonts w:eastAsiaTheme="minorHAnsi"/>
    </w:rPr>
  </w:style>
  <w:style w:type="paragraph" w:customStyle="1" w:styleId="9A56A4FCDD1948FFB3489A5BA1EAB1144">
    <w:name w:val="9A56A4FCDD1948FFB3489A5BA1EAB1144"/>
    <w:rsid w:val="005508BD"/>
    <w:pPr>
      <w:spacing w:after="0" w:line="240" w:lineRule="auto"/>
    </w:pPr>
    <w:rPr>
      <w:rFonts w:eastAsiaTheme="minorHAnsi"/>
    </w:rPr>
  </w:style>
  <w:style w:type="paragraph" w:customStyle="1" w:styleId="052EEABB92974101911B5109754057C04">
    <w:name w:val="052EEABB92974101911B5109754057C04"/>
    <w:rsid w:val="005508BD"/>
    <w:pPr>
      <w:spacing w:after="0" w:line="240" w:lineRule="auto"/>
    </w:pPr>
    <w:rPr>
      <w:rFonts w:eastAsiaTheme="minorHAnsi"/>
    </w:rPr>
  </w:style>
  <w:style w:type="paragraph" w:customStyle="1" w:styleId="09FED2FAD8DA45D2A29B3663B9DA6FB44">
    <w:name w:val="09FED2FAD8DA45D2A29B3663B9DA6FB44"/>
    <w:rsid w:val="005508BD"/>
    <w:pPr>
      <w:spacing w:after="0" w:line="240" w:lineRule="auto"/>
    </w:pPr>
    <w:rPr>
      <w:rFonts w:eastAsiaTheme="minorHAnsi"/>
    </w:rPr>
  </w:style>
  <w:style w:type="paragraph" w:customStyle="1" w:styleId="F151A7B7B81F4847B794620723B4B5782">
    <w:name w:val="F151A7B7B81F4847B794620723B4B5782"/>
    <w:rsid w:val="005508BD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1">
    <w:name w:val="411CD79605774A94A4BA4A656DA60A5A1"/>
    <w:rsid w:val="005508BD"/>
    <w:rPr>
      <w:rFonts w:eastAsiaTheme="minorHAnsi"/>
    </w:rPr>
  </w:style>
  <w:style w:type="paragraph" w:customStyle="1" w:styleId="FF93A8A5FEBD41ECA598CB5573A7C82B2">
    <w:name w:val="FF93A8A5FEBD41ECA598CB5573A7C82B2"/>
    <w:rsid w:val="005508BD"/>
    <w:rPr>
      <w:rFonts w:eastAsiaTheme="minorHAnsi"/>
    </w:rPr>
  </w:style>
  <w:style w:type="paragraph" w:customStyle="1" w:styleId="8FC1EFD698F44C6B95828071F03D9E9F2">
    <w:name w:val="8FC1EFD698F44C6B95828071F03D9E9F2"/>
    <w:rsid w:val="005508BD"/>
    <w:rPr>
      <w:rFonts w:eastAsiaTheme="minorHAnsi"/>
    </w:rPr>
  </w:style>
  <w:style w:type="paragraph" w:customStyle="1" w:styleId="D17C57ACE0C5469C9CE1D5C1664D87882">
    <w:name w:val="D17C57ACE0C5469C9CE1D5C1664D87882"/>
    <w:rsid w:val="005508BD"/>
    <w:rPr>
      <w:rFonts w:eastAsiaTheme="minorHAnsi"/>
    </w:rPr>
  </w:style>
  <w:style w:type="paragraph" w:customStyle="1" w:styleId="3529F3500C4E4B699A0ECC8F341C420B5">
    <w:name w:val="3529F3500C4E4B699A0ECC8F341C420B5"/>
    <w:rsid w:val="00777063"/>
    <w:pPr>
      <w:spacing w:after="0" w:line="240" w:lineRule="auto"/>
    </w:pPr>
    <w:rPr>
      <w:rFonts w:eastAsiaTheme="minorHAnsi"/>
    </w:rPr>
  </w:style>
  <w:style w:type="paragraph" w:customStyle="1" w:styleId="7A6DEC702EC04B69910AB329C45E52526">
    <w:name w:val="7A6DEC702EC04B69910AB329C45E52526"/>
    <w:rsid w:val="00777063"/>
    <w:pPr>
      <w:spacing w:after="0" w:line="240" w:lineRule="auto"/>
    </w:pPr>
    <w:rPr>
      <w:rFonts w:eastAsiaTheme="minorHAnsi"/>
    </w:rPr>
  </w:style>
  <w:style w:type="paragraph" w:customStyle="1" w:styleId="B6C51D00329B44419C6D024264AC24475">
    <w:name w:val="B6C51D00329B44419C6D024264AC24475"/>
    <w:rsid w:val="00777063"/>
    <w:pPr>
      <w:spacing w:after="0" w:line="240" w:lineRule="auto"/>
    </w:pPr>
    <w:rPr>
      <w:rFonts w:eastAsiaTheme="minorHAnsi"/>
    </w:rPr>
  </w:style>
  <w:style w:type="paragraph" w:customStyle="1" w:styleId="9A56A4FCDD1948FFB3489A5BA1EAB1145">
    <w:name w:val="9A56A4FCDD1948FFB3489A5BA1EAB1145"/>
    <w:rsid w:val="00777063"/>
    <w:pPr>
      <w:spacing w:after="0" w:line="240" w:lineRule="auto"/>
    </w:pPr>
    <w:rPr>
      <w:rFonts w:eastAsiaTheme="minorHAnsi"/>
    </w:rPr>
  </w:style>
  <w:style w:type="paragraph" w:customStyle="1" w:styleId="052EEABB92974101911B5109754057C05">
    <w:name w:val="052EEABB92974101911B5109754057C05"/>
    <w:rsid w:val="00777063"/>
    <w:pPr>
      <w:spacing w:after="0" w:line="240" w:lineRule="auto"/>
    </w:pPr>
    <w:rPr>
      <w:rFonts w:eastAsiaTheme="minorHAnsi"/>
    </w:rPr>
  </w:style>
  <w:style w:type="paragraph" w:customStyle="1" w:styleId="09FED2FAD8DA45D2A29B3663B9DA6FB45">
    <w:name w:val="09FED2FAD8DA45D2A29B3663B9DA6FB45"/>
    <w:rsid w:val="00777063"/>
    <w:pPr>
      <w:spacing w:after="0" w:line="240" w:lineRule="auto"/>
    </w:pPr>
    <w:rPr>
      <w:rFonts w:eastAsiaTheme="minorHAnsi"/>
    </w:rPr>
  </w:style>
  <w:style w:type="paragraph" w:customStyle="1" w:styleId="F151A7B7B81F4847B794620723B4B5783">
    <w:name w:val="F151A7B7B81F4847B794620723B4B5783"/>
    <w:rsid w:val="00777063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411CD79605774A94A4BA4A656DA60A5A2">
    <w:name w:val="411CD79605774A94A4BA4A656DA60A5A2"/>
    <w:rsid w:val="00777063"/>
    <w:rPr>
      <w:rFonts w:eastAsiaTheme="minorHAnsi"/>
    </w:rPr>
  </w:style>
  <w:style w:type="paragraph" w:customStyle="1" w:styleId="FF93A8A5FEBD41ECA598CB5573A7C82B3">
    <w:name w:val="FF93A8A5FEBD41ECA598CB5573A7C82B3"/>
    <w:rsid w:val="00777063"/>
    <w:rPr>
      <w:rFonts w:eastAsiaTheme="minorHAnsi"/>
    </w:rPr>
  </w:style>
  <w:style w:type="paragraph" w:customStyle="1" w:styleId="8FC1EFD698F44C6B95828071F03D9E9F3">
    <w:name w:val="8FC1EFD698F44C6B95828071F03D9E9F3"/>
    <w:rsid w:val="00777063"/>
    <w:rPr>
      <w:rFonts w:eastAsiaTheme="minorHAnsi"/>
    </w:rPr>
  </w:style>
  <w:style w:type="paragraph" w:customStyle="1" w:styleId="D17C57ACE0C5469C9CE1D5C1664D87883">
    <w:name w:val="D17C57ACE0C5469C9CE1D5C1664D87883"/>
    <w:rsid w:val="00777063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E0A7A-95E1-4657-BE97-AC525787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PIF Calamus.dotx</Template>
  <TotalTime>13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Dubravka</cp:lastModifiedBy>
  <cp:revision>6</cp:revision>
  <dcterms:created xsi:type="dcterms:W3CDTF">2015-03-19T15:20:00Z</dcterms:created>
  <dcterms:modified xsi:type="dcterms:W3CDTF">2018-12-28T12:28:00Z</dcterms:modified>
</cp:coreProperties>
</file>