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e aspect Structură"/>
      </w:tblPr>
      <w:tblGrid>
        <w:gridCol w:w="7196"/>
        <w:gridCol w:w="4169"/>
      </w:tblGrid>
      <w:tr w:rsidR="00FE4BDB" w:rsidRPr="00E32352" w:rsidTr="0025544F">
        <w:trPr>
          <w:tblHeader/>
          <w:tblCellSpacing w:w="72" w:type="dxa"/>
        </w:trPr>
        <w:tc>
          <w:tcPr>
            <w:tcW w:w="6980" w:type="dxa"/>
            <w:shd w:val="clear" w:color="auto" w:fill="487F81" w:themeFill="accent1"/>
            <w:tcMar>
              <w:right w:w="259" w:type="dxa"/>
            </w:tcMar>
            <w:vAlign w:val="center"/>
          </w:tcPr>
          <w:p w:rsidR="00FE4BDB" w:rsidRPr="00E32352" w:rsidRDefault="00475321" w:rsidP="00475321">
            <w:pPr>
              <w:pStyle w:val="Title"/>
              <w:spacing w:after="2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Seller’s Journey</w:t>
            </w:r>
          </w:p>
        </w:tc>
        <w:tc>
          <w:tcPr>
            <w:tcW w:w="3953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:rsidR="00FE4BDB" w:rsidRPr="00E32352" w:rsidRDefault="00475321" w:rsidP="00041E3D">
            <w:pPr>
              <w:pStyle w:val="Subtitle"/>
              <w:spacing w:after="2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1-10 July</w:t>
            </w:r>
          </w:p>
          <w:sdt>
            <w:sdtPr>
              <w:rPr>
                <w:rFonts w:ascii="Calibri" w:hAnsi="Calibri"/>
              </w:rPr>
              <w:alias w:val="Grafic cu puncte de divizare:"/>
              <w:tag w:val="Grafic cu puncte de divizare:"/>
              <w:id w:val="-732929433"/>
              <w:placeholder>
                <w:docPart w:val="D3532147E9244D98AA188F11EC33A28C"/>
              </w:placeholder>
              <w:temporary/>
              <w:showingPlcHdr/>
            </w:sdtPr>
            <w:sdtEndPr/>
            <w:sdtContent>
              <w:p w:rsidR="00FE4BDB" w:rsidRPr="00E32352" w:rsidRDefault="00FE4BDB" w:rsidP="00041E3D">
                <w:pPr>
                  <w:pStyle w:val="Subtitle"/>
                  <w:spacing w:after="240"/>
                  <w:rPr>
                    <w:rFonts w:ascii="Calibri" w:hAnsi="Calibri"/>
                  </w:rPr>
                </w:pPr>
                <w:r w:rsidRPr="00E32352">
                  <w:rPr>
                    <w:rFonts w:ascii="Calibri" w:hAnsi="Calibri"/>
                    <w:lang w:bidi="ro-RO"/>
                  </w:rPr>
                  <w:sym w:font="Symbol" w:char="F0B7"/>
                </w:r>
              </w:p>
            </w:sdtContent>
          </w:sdt>
          <w:p w:rsidR="00FE4BDB" w:rsidRPr="00E32352" w:rsidRDefault="00475321" w:rsidP="00475321">
            <w:pPr>
              <w:pStyle w:val="Subtitle"/>
              <w:spacing w:after="2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Romania </w:t>
            </w:r>
          </w:p>
        </w:tc>
      </w:tr>
      <w:tr w:rsidR="00A62AD4" w:rsidRPr="00E32352" w:rsidTr="0025544F">
        <w:trPr>
          <w:tblCellSpacing w:w="72" w:type="dxa"/>
        </w:trPr>
        <w:tc>
          <w:tcPr>
            <w:tcW w:w="6980" w:type="dxa"/>
            <w:shd w:val="clear" w:color="auto" w:fill="auto"/>
            <w:tcMar>
              <w:right w:w="259" w:type="dxa"/>
            </w:tcMar>
          </w:tcPr>
          <w:p w:rsidR="00A62AD4" w:rsidRPr="00E32352" w:rsidRDefault="00475321" w:rsidP="00A62AD4">
            <w:pPr>
              <w:pStyle w:val="Foto"/>
              <w:spacing w:line="259" w:lineRule="auto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78CA3B9F" wp14:editId="015E2B71">
                  <wp:extent cx="4181475" cy="21336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gu Jiu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635" cy="21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AD4" w:rsidRDefault="0036434B" w:rsidP="00A62AD4">
            <w:pPr>
              <w:pStyle w:val="Heading2"/>
              <w:outlineLvl w:val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Scout Society</w:t>
            </w:r>
          </w:p>
          <w:p w:rsidR="0036434B" w:rsidRDefault="0036434B" w:rsidP="0036434B">
            <w:r>
              <w:t>Our organisation aim</w:t>
            </w:r>
            <w:r w:rsidR="000C2590">
              <w:t>s</w:t>
            </w:r>
            <w:r>
              <w:t xml:space="preserve"> to develop youths on physical, social, intelectual and spiritual areas using non-formal education methods.</w:t>
            </w:r>
          </w:p>
          <w:p w:rsidR="0036434B" w:rsidRDefault="0036434B" w:rsidP="0036434B"/>
          <w:p w:rsidR="0036434B" w:rsidRDefault="0036434B" w:rsidP="0036434B">
            <w:r>
              <w:t>We implemented more than 8 projects till now and participated in more de 20 projects.</w:t>
            </w:r>
          </w:p>
          <w:p w:rsidR="0036434B" w:rsidRDefault="0036434B" w:rsidP="0036434B"/>
          <w:p w:rsidR="0036434B" w:rsidRDefault="0036434B" w:rsidP="0036434B">
            <w:r>
              <w:t>We inolved 2000+ youths from Romania and 350+ youths from different countries in our projects in partnership with Croatia, Bulgaria, Slovenia, Poland, Lithuania, Spain, Turkey, Czech Rep</w:t>
            </w:r>
            <w:r w:rsidR="000C2590">
              <w:t xml:space="preserve">ublic, Hungary, Italy, Portugal, Greece, Latvia, Cyprus, Germany. </w:t>
            </w:r>
          </w:p>
          <w:p w:rsidR="0036434B" w:rsidRPr="0036434B" w:rsidRDefault="0036434B" w:rsidP="0036434B"/>
          <w:p w:rsidR="00A62AD4" w:rsidRDefault="0025544F" w:rsidP="004977A1">
            <w:pPr>
              <w:pStyle w:val="Heading3"/>
              <w:outlineLvl w:val="2"/>
              <w:rPr>
                <w:rFonts w:ascii="Calibri" w:hAnsi="Calibri"/>
                <w:color w:val="auto"/>
                <w:sz w:val="32"/>
                <w:szCs w:val="32"/>
              </w:rPr>
            </w:pPr>
            <w:r w:rsidRPr="0025544F">
              <w:rPr>
                <w:rFonts w:ascii="Calibri" w:hAnsi="Calibri"/>
                <w:color w:val="auto"/>
                <w:sz w:val="32"/>
                <w:szCs w:val="32"/>
              </w:rPr>
              <w:t>This Project Aims</w:t>
            </w:r>
          </w:p>
          <w:p w:rsidR="003F540E" w:rsidRPr="004977A1" w:rsidRDefault="003F540E" w:rsidP="004977A1"/>
          <w:p w:rsidR="0025544F" w:rsidRDefault="000C2590" w:rsidP="0025544F">
            <w:pPr>
              <w:spacing w:after="240" w:line="259" w:lineRule="auto"/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 wp14:anchorId="2A83CB18" wp14:editId="1D13135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923290</wp:posOffset>
                  </wp:positionV>
                  <wp:extent cx="2171700" cy="1029547"/>
                  <wp:effectExtent l="0" t="0" r="0" b="0"/>
                  <wp:wrapNone/>
                  <wp:docPr id="5" name="Picture 5" descr="mage result for erasmus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ge result for erasmus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2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544F" w:rsidRPr="0025544F">
              <w:rPr>
                <w:rFonts w:asciiTheme="majorHAnsi" w:hAnsiTheme="majorHAnsi"/>
              </w:rPr>
              <w:t>To increase employability level of 40 people (7 participants and 1 leader) from 5 countries and to sustain career</w:t>
            </w:r>
            <w:r w:rsidR="004977A1">
              <w:rPr>
                <w:rFonts w:asciiTheme="majorHAnsi" w:hAnsiTheme="majorHAnsi"/>
              </w:rPr>
              <w:t xml:space="preserve"> orientation process and to promote tolerance and social inclusion toward others.</w:t>
            </w:r>
          </w:p>
          <w:p w:rsidR="0025544F" w:rsidRPr="0025544F" w:rsidRDefault="0025544F" w:rsidP="0025544F">
            <w:pPr>
              <w:spacing w:after="240" w:line="259" w:lineRule="auto"/>
              <w:rPr>
                <w:rFonts w:asciiTheme="majorHAnsi" w:hAnsiTheme="majorHAnsi"/>
              </w:rPr>
            </w:pPr>
          </w:p>
        </w:tc>
        <w:tc>
          <w:tcPr>
            <w:tcW w:w="3953" w:type="dxa"/>
            <w:tcBorders>
              <w:left w:val="nil"/>
            </w:tcBorders>
            <w:shd w:val="clear" w:color="auto" w:fill="auto"/>
          </w:tcPr>
          <w:p w:rsidR="00A62AD4" w:rsidRPr="00E32352" w:rsidRDefault="0036434B" w:rsidP="00A62AD4">
            <w:pPr>
              <w:pStyle w:val="Foto"/>
              <w:spacing w:line="259" w:lineRule="auto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7FDAA0BC" wp14:editId="01555738">
                  <wp:extent cx="2514600" cy="2133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nca-gorj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44F" w:rsidRPr="003F540E" w:rsidRDefault="0036434B" w:rsidP="003F540E">
            <w:pPr>
              <w:pStyle w:val="Heading1"/>
              <w:spacing w:line="360" w:lineRule="auto"/>
              <w:outlineLvl w:val="0"/>
              <w:rPr>
                <w:rFonts w:ascii="Calibri" w:hAnsi="Calibri"/>
                <w:color w:val="auto"/>
                <w:sz w:val="32"/>
              </w:rPr>
            </w:pPr>
            <w:r w:rsidRPr="003F540E">
              <w:rPr>
                <w:rFonts w:ascii="Calibri" w:hAnsi="Calibri"/>
                <w:color w:val="auto"/>
                <w:sz w:val="32"/>
              </w:rPr>
              <w:t>Contact</w:t>
            </w:r>
          </w:p>
          <w:p w:rsidR="004A0A42" w:rsidRPr="003F540E" w:rsidRDefault="0025544F" w:rsidP="004A0A42">
            <w:pPr>
              <w:pStyle w:val="Heading4"/>
              <w:outlineLvl w:val="3"/>
              <w:rPr>
                <w:rFonts w:ascii="Calibri" w:hAnsi="Calibri"/>
              </w:rPr>
            </w:pPr>
            <w:r w:rsidRPr="003F540E">
              <w:rPr>
                <w:rFonts w:ascii="Calibri" w:hAnsi="Calibri"/>
              </w:rPr>
              <w:t>Rotaru Radu</w:t>
            </w:r>
            <w:r w:rsidR="004A0A42" w:rsidRPr="003F540E">
              <w:rPr>
                <w:rFonts w:ascii="Calibri" w:hAnsi="Calibri"/>
              </w:rPr>
              <w:t xml:space="preserve"> – Trainer</w:t>
            </w:r>
          </w:p>
          <w:p w:rsidR="00A62AD4" w:rsidRPr="003F540E" w:rsidRDefault="000C2590" w:rsidP="004A0A42">
            <w:pPr>
              <w:pStyle w:val="Heading4"/>
              <w:outlineLvl w:val="3"/>
              <w:rPr>
                <w:rFonts w:ascii="Calibri" w:hAnsi="Calibri"/>
              </w:rPr>
            </w:pPr>
            <w:hyperlink r:id="rId15" w:history="1">
              <w:r w:rsidR="0025544F" w:rsidRPr="003F540E">
                <w:rPr>
                  <w:rStyle w:val="Hyperlink"/>
                  <w:rFonts w:ascii="Calibri" w:hAnsi="Calibri"/>
                  <w:color w:val="auto"/>
                  <w:sz w:val="24"/>
                  <w:u w:val="none"/>
                </w:rPr>
                <w:t>rotaruradu95@gmail.com</w:t>
              </w:r>
            </w:hyperlink>
          </w:p>
          <w:p w:rsidR="0025544F" w:rsidRDefault="0025544F" w:rsidP="0025544F"/>
          <w:p w:rsidR="004A0A42" w:rsidRDefault="004A0A42" w:rsidP="0025544F">
            <w:r>
              <w:rPr>
                <w:noProof/>
                <w:lang w:val="en-US" w:eastAsia="en-US"/>
              </w:rPr>
              <w:drawing>
                <wp:inline distT="0" distB="0" distL="0" distR="0" wp14:anchorId="41FFA9D4" wp14:editId="0823037C">
                  <wp:extent cx="2514600" cy="1676188"/>
                  <wp:effectExtent l="0" t="0" r="0" b="635"/>
                  <wp:docPr id="3" name="Picture 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Radu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4" t="13" r="-17424" b="-13"/>
                          <a:stretch/>
                        </pic:blipFill>
                        <pic:spPr bwMode="auto">
                          <a:xfrm>
                            <a:off x="0" y="0"/>
                            <a:ext cx="2510155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0A42" w:rsidRPr="0025544F" w:rsidRDefault="004A0A42" w:rsidP="0025544F"/>
          <w:p w:rsidR="004A0A42" w:rsidRPr="003F540E" w:rsidRDefault="0025544F" w:rsidP="004A0A42">
            <w:pPr>
              <w:pStyle w:val="Heading4"/>
              <w:outlineLvl w:val="3"/>
              <w:rPr>
                <w:rFonts w:ascii="Calibri" w:hAnsi="Calibri"/>
              </w:rPr>
            </w:pPr>
            <w:r w:rsidRPr="003F540E">
              <w:rPr>
                <w:rFonts w:ascii="Calibri" w:hAnsi="Calibri"/>
              </w:rPr>
              <w:t>S</w:t>
            </w:r>
            <w:r w:rsidR="004A0A42" w:rsidRPr="003F540E">
              <w:rPr>
                <w:rFonts w:ascii="Calibri" w:hAnsi="Calibri"/>
              </w:rPr>
              <w:t>firlogea Cipr</w:t>
            </w:r>
            <w:r w:rsidR="000C2590">
              <w:rPr>
                <w:rFonts w:ascii="Calibri" w:hAnsi="Calibri"/>
              </w:rPr>
              <w:t>i</w:t>
            </w:r>
            <w:r w:rsidR="004A0A42" w:rsidRPr="003F540E">
              <w:rPr>
                <w:rFonts w:ascii="Calibri" w:hAnsi="Calibri"/>
              </w:rPr>
              <w:t xml:space="preserve">an – Founder </w:t>
            </w:r>
          </w:p>
          <w:p w:rsidR="0025544F" w:rsidRDefault="000C2590" w:rsidP="004A0A42">
            <w:pPr>
              <w:pStyle w:val="Heading4"/>
              <w:outlineLvl w:val="3"/>
              <w:rPr>
                <w:rFonts w:ascii="Calibri" w:hAnsi="Calibri"/>
                <w:sz w:val="24"/>
              </w:rPr>
            </w:pPr>
            <w:hyperlink r:id="rId18" w:history="1">
              <w:r w:rsidR="003F540E" w:rsidRPr="003F540E">
                <w:rPr>
                  <w:rStyle w:val="Hyperlink"/>
                  <w:rFonts w:ascii="Calibri" w:hAnsi="Calibri"/>
                  <w:color w:val="auto"/>
                  <w:sz w:val="24"/>
                  <w:u w:val="none"/>
                </w:rPr>
                <w:t>ciprian.sfirlogea@scout.ro</w:t>
              </w:r>
            </w:hyperlink>
          </w:p>
          <w:p w:rsidR="003F540E" w:rsidRDefault="003F540E" w:rsidP="003F540E"/>
          <w:p w:rsidR="0025544F" w:rsidRDefault="003F540E" w:rsidP="0025544F"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1F649761" wp14:editId="7110183C">
                  <wp:extent cx="2114550" cy="1552575"/>
                  <wp:effectExtent l="0" t="0" r="0" b="9525"/>
                  <wp:docPr id="6" name="Picture 6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Cip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90" cy="154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AD4" w:rsidRPr="00E32352" w:rsidRDefault="00A62AD4" w:rsidP="00A62AD4">
            <w:pPr>
              <w:pStyle w:val="Telefon"/>
              <w:rPr>
                <w:rFonts w:ascii="Calibri" w:hAnsi="Calibri"/>
              </w:rPr>
            </w:pPr>
          </w:p>
        </w:tc>
      </w:tr>
    </w:tbl>
    <w:p w:rsidR="0025544F" w:rsidRDefault="0025544F" w:rsidP="0025544F">
      <w:pPr>
        <w:pStyle w:val="Heading3"/>
        <w:rPr>
          <w:rFonts w:ascii="Calibri" w:hAnsi="Calibri"/>
          <w:color w:val="auto"/>
          <w:sz w:val="32"/>
          <w:szCs w:val="32"/>
        </w:rPr>
      </w:pPr>
      <w:r>
        <w:rPr>
          <w:rFonts w:ascii="Calibri" w:hAnsi="Calibri"/>
          <w:color w:val="auto"/>
          <w:sz w:val="32"/>
          <w:szCs w:val="32"/>
        </w:rPr>
        <w:lastRenderedPageBreak/>
        <w:t>Expectation</w:t>
      </w:r>
      <w:r w:rsidR="004A0A42">
        <w:rPr>
          <w:rFonts w:ascii="Calibri" w:hAnsi="Calibri"/>
          <w:color w:val="auto"/>
          <w:sz w:val="32"/>
          <w:szCs w:val="32"/>
        </w:rPr>
        <w:t>s</w:t>
      </w:r>
    </w:p>
    <w:p w:rsidR="0025544F" w:rsidRPr="0025544F" w:rsidRDefault="0025544F" w:rsidP="0025544F"/>
    <w:p w:rsidR="004977A1" w:rsidRDefault="0025544F" w:rsidP="0025544F">
      <w:pPr>
        <w:rPr>
          <w:rFonts w:asciiTheme="majorHAnsi" w:hAnsiTheme="majorHAnsi"/>
        </w:rPr>
      </w:pPr>
      <w:r>
        <w:rPr>
          <w:rFonts w:asciiTheme="majorHAnsi" w:hAnsiTheme="majorHAnsi"/>
        </w:rPr>
        <w:t>We want 4 trustworthy partners with background and experience in vocational training, entrepreneurship</w:t>
      </w:r>
      <w:r w:rsidR="004977A1">
        <w:rPr>
          <w:rFonts w:asciiTheme="majorHAnsi" w:hAnsiTheme="majorHAnsi"/>
        </w:rPr>
        <w:t xml:space="preserve">, career orientation, employability, tolerance and social inclusion and with interest in this subject. </w:t>
      </w:r>
    </w:p>
    <w:p w:rsidR="0025544F" w:rsidRPr="0025544F" w:rsidRDefault="004977A1" w:rsidP="0025544F">
      <w:r>
        <w:rPr>
          <w:rFonts w:asciiTheme="majorHAnsi" w:hAnsiTheme="majorHAnsi"/>
        </w:rPr>
        <w:t>We expect to send us a portofolio of activity that can prove you have the experience and expertize we require, to get involved in preparing some task like a short presentation about educational and development opportunities form your country</w:t>
      </w:r>
      <w:r w:rsidR="004A0A42">
        <w:rPr>
          <w:rFonts w:asciiTheme="majorHAnsi" w:hAnsiTheme="majorHAnsi"/>
        </w:rPr>
        <w:t>,</w:t>
      </w:r>
      <w:r w:rsidR="000C2590">
        <w:rPr>
          <w:rFonts w:asciiTheme="majorHAnsi" w:hAnsiTheme="majorHAnsi"/>
        </w:rPr>
        <w:t xml:space="preserve"> to prepare a selection form</w:t>
      </w:r>
      <w:r w:rsidR="004A0A42">
        <w:rPr>
          <w:rFonts w:asciiTheme="majorHAnsi" w:hAnsiTheme="majorHAnsi"/>
        </w:rPr>
        <w:t xml:space="preserve"> for paticipants using a model </w:t>
      </w:r>
      <w:r w:rsidR="000C2590">
        <w:rPr>
          <w:rFonts w:asciiTheme="majorHAnsi" w:hAnsiTheme="majorHAnsi"/>
        </w:rPr>
        <w:t>that we created (google form</w:t>
      </w:r>
      <w:r w:rsidR="004A0A42">
        <w:rPr>
          <w:rFonts w:asciiTheme="majorHAnsi" w:hAnsiTheme="majorHAnsi"/>
        </w:rPr>
        <w:t xml:space="preserve">), to select a group formed from 7 participants and 1 leader, to respect deadlines for skype meetings, e-mails. </w:t>
      </w:r>
      <w:r>
        <w:rPr>
          <w:rFonts w:asciiTheme="majorHAnsi" w:hAnsiTheme="majorHAnsi"/>
        </w:rPr>
        <w:t xml:space="preserve"> </w:t>
      </w:r>
    </w:p>
    <w:p w:rsidR="00A62AD4" w:rsidRDefault="00A62AD4" w:rsidP="00547B35">
      <w:pPr>
        <w:pStyle w:val="NoSpacing"/>
        <w:rPr>
          <w:rFonts w:ascii="Calibri" w:hAnsi="Calibri"/>
        </w:rPr>
      </w:pPr>
    </w:p>
    <w:p w:rsidR="004977A1" w:rsidRDefault="004977A1" w:rsidP="004977A1">
      <w:pPr>
        <w:pStyle w:val="Heading3"/>
        <w:rPr>
          <w:rFonts w:ascii="Calibri" w:hAnsi="Calibri"/>
          <w:color w:val="auto"/>
          <w:sz w:val="32"/>
          <w:szCs w:val="32"/>
        </w:rPr>
      </w:pPr>
      <w:r>
        <w:rPr>
          <w:rFonts w:ascii="Calibri" w:hAnsi="Calibri"/>
          <w:color w:val="auto"/>
          <w:sz w:val="32"/>
          <w:szCs w:val="32"/>
        </w:rPr>
        <w:t>Activities</w:t>
      </w:r>
      <w:r w:rsidR="004A0A42">
        <w:rPr>
          <w:rFonts w:ascii="Calibri" w:hAnsi="Calibri"/>
          <w:color w:val="auto"/>
          <w:sz w:val="32"/>
          <w:szCs w:val="32"/>
        </w:rPr>
        <w:t>&amp;Programme</w:t>
      </w:r>
    </w:p>
    <w:p w:rsidR="004977A1" w:rsidRDefault="004977A1" w:rsidP="00547B35">
      <w:pPr>
        <w:pStyle w:val="NoSpacing"/>
        <w:rPr>
          <w:rFonts w:ascii="Calibri" w:hAnsi="Calibri"/>
        </w:rPr>
      </w:pPr>
    </w:p>
    <w:p w:rsidR="004977A1" w:rsidRDefault="004977A1" w:rsidP="004977A1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We planned an attractive and usefull programme that involves debates, workshop on history of money, barter simulation, visit on vintage market, selling&amp;negotiation techniques, vocational training, social games,</w:t>
      </w:r>
      <w:r w:rsidR="004A0A42">
        <w:rPr>
          <w:rFonts w:asciiTheme="majorHAnsi" w:hAnsiTheme="majorHAnsi"/>
        </w:rPr>
        <w:t xml:space="preserve"> sport activities,</w:t>
      </w:r>
      <w:r>
        <w:rPr>
          <w:rFonts w:asciiTheme="majorHAnsi" w:hAnsiTheme="majorHAnsi"/>
        </w:rPr>
        <w:t xml:space="preserve"> intercultural nights and so on. </w:t>
      </w:r>
    </w:p>
    <w:p w:rsidR="003F540E" w:rsidRDefault="003F540E" w:rsidP="004977A1">
      <w:pPr>
        <w:pStyle w:val="NoSpacing"/>
        <w:rPr>
          <w:rFonts w:asciiTheme="majorHAnsi" w:hAnsiTheme="majorHAnsi"/>
        </w:rPr>
      </w:pPr>
    </w:p>
    <w:p w:rsidR="003F540E" w:rsidRDefault="003F540E" w:rsidP="004977A1">
      <w:pPr>
        <w:pStyle w:val="NoSpacing"/>
        <w:rPr>
          <w:rFonts w:asciiTheme="majorHAnsi" w:hAnsiTheme="majorHAnsi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27E7918F" wp14:editId="79C7D82A">
            <wp:simplePos x="0" y="0"/>
            <wp:positionH relativeFrom="column">
              <wp:posOffset>-76200</wp:posOffset>
            </wp:positionH>
            <wp:positionV relativeFrom="paragraph">
              <wp:posOffset>102235</wp:posOffset>
            </wp:positionV>
            <wp:extent cx="3305175" cy="1933575"/>
            <wp:effectExtent l="0" t="0" r="9525" b="9525"/>
            <wp:wrapThrough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hrough>
            <wp:docPr id="7" name="Picture 7" descr="Fotografia postată de Sfirlogea Cipri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 postată de Sfirlogea Cipria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40E" w:rsidRPr="00E32352" w:rsidRDefault="000C2590" w:rsidP="003F540E">
      <w:pPr>
        <w:pStyle w:val="NoSpacing"/>
        <w:rPr>
          <w:rFonts w:ascii="Calibri" w:hAnsi="Calibri"/>
        </w:rPr>
      </w:pPr>
      <w:r>
        <w:rPr>
          <w:rFonts w:eastAsia="Times New Roman" w:cs="Times New Roman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12450B5" wp14:editId="5938F6B6">
            <wp:simplePos x="0" y="0"/>
            <wp:positionH relativeFrom="column">
              <wp:posOffset>-3448050</wp:posOffset>
            </wp:positionH>
            <wp:positionV relativeFrom="paragraph">
              <wp:posOffset>2275840</wp:posOffset>
            </wp:positionV>
            <wp:extent cx="2169795" cy="1028700"/>
            <wp:effectExtent l="0" t="0" r="0" b="0"/>
            <wp:wrapThrough wrapText="bothSides">
              <wp:wrapPolygon edited="0">
                <wp:start x="6574" y="3733"/>
                <wp:lineTo x="0" y="4800"/>
                <wp:lineTo x="0" y="12800"/>
                <wp:lineTo x="506" y="16000"/>
                <wp:lineTo x="1770" y="16533"/>
                <wp:lineTo x="6574" y="17600"/>
                <wp:lineTo x="12137" y="17600"/>
                <wp:lineTo x="17447" y="16533"/>
                <wp:lineTo x="20734" y="15467"/>
                <wp:lineTo x="21240" y="11200"/>
                <wp:lineTo x="21240" y="4800"/>
                <wp:lineTo x="12137" y="3733"/>
                <wp:lineTo x="6574" y="3733"/>
              </wp:wrapPolygon>
            </wp:wrapThrough>
            <wp:docPr id="10" name="Picture 10" descr="mage result for erasmu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erasmus+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40E" w:rsidRPr="003F540E">
        <w:t xml:space="preserve"> </w:t>
      </w:r>
      <w:bookmarkStart w:id="0" w:name="_GoBack"/>
      <w:r w:rsidR="003F540E">
        <w:rPr>
          <w:noProof/>
          <w:lang w:val="en-US" w:eastAsia="en-US"/>
        </w:rPr>
        <w:drawing>
          <wp:inline distT="0" distB="0" distL="0" distR="0">
            <wp:extent cx="3486150" cy="1495425"/>
            <wp:effectExtent l="0" t="0" r="0" b="9525"/>
            <wp:docPr id="8" name="Picture 8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540E" w:rsidRPr="00E32352" w:rsidSect="003F540E">
      <w:footerReference w:type="default" r:id="rId23"/>
      <w:pgSz w:w="12240" w:h="15840"/>
      <w:pgMar w:top="720" w:right="720" w:bottom="113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ACD" w:rsidRDefault="00177ACD">
      <w:pPr>
        <w:spacing w:after="0" w:line="240" w:lineRule="auto"/>
      </w:pPr>
      <w:r>
        <w:separator/>
      </w:r>
    </w:p>
  </w:endnote>
  <w:endnote w:type="continuationSeparator" w:id="0">
    <w:p w:rsidR="00177ACD" w:rsidRDefault="00177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0850" w:rsidRDefault="00840850">
        <w:pPr>
          <w:pStyle w:val="Footer"/>
        </w:pPr>
        <w:r>
          <w:rPr>
            <w:lang w:bidi="ro-RO"/>
          </w:rPr>
          <w:fldChar w:fldCharType="begin"/>
        </w:r>
        <w:r>
          <w:rPr>
            <w:lang w:bidi="ro-RO"/>
          </w:rPr>
          <w:instrText xml:space="preserve"> PAGE   \* MERGEFORMAT </w:instrText>
        </w:r>
        <w:r>
          <w:rPr>
            <w:lang w:bidi="ro-RO"/>
          </w:rPr>
          <w:fldChar w:fldCharType="separate"/>
        </w:r>
        <w:r w:rsidR="000C2590">
          <w:rPr>
            <w:noProof/>
            <w:lang w:bidi="ro-RO"/>
          </w:rPr>
          <w:t>2</w:t>
        </w:r>
        <w:r>
          <w:rPr>
            <w:noProof/>
            <w:lang w:bidi="ro-R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ACD" w:rsidRDefault="00177ACD">
      <w:pPr>
        <w:spacing w:after="0" w:line="240" w:lineRule="auto"/>
      </w:pPr>
      <w:r>
        <w:separator/>
      </w:r>
    </w:p>
  </w:footnote>
  <w:footnote w:type="continuationSeparator" w:id="0">
    <w:p w:rsidR="00177ACD" w:rsidRDefault="00177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321"/>
    <w:rsid w:val="000351C0"/>
    <w:rsid w:val="000923FA"/>
    <w:rsid w:val="000C2590"/>
    <w:rsid w:val="001635C3"/>
    <w:rsid w:val="00177ACD"/>
    <w:rsid w:val="00212FC8"/>
    <w:rsid w:val="0025544F"/>
    <w:rsid w:val="002A752A"/>
    <w:rsid w:val="003640D2"/>
    <w:rsid w:val="0036434B"/>
    <w:rsid w:val="00373061"/>
    <w:rsid w:val="0039607E"/>
    <w:rsid w:val="003A1681"/>
    <w:rsid w:val="003F34EC"/>
    <w:rsid w:val="003F540E"/>
    <w:rsid w:val="00420AED"/>
    <w:rsid w:val="00475321"/>
    <w:rsid w:val="004977A1"/>
    <w:rsid w:val="004A0A42"/>
    <w:rsid w:val="004A152B"/>
    <w:rsid w:val="00547B35"/>
    <w:rsid w:val="00597246"/>
    <w:rsid w:val="00604635"/>
    <w:rsid w:val="00661932"/>
    <w:rsid w:val="00791271"/>
    <w:rsid w:val="007E689D"/>
    <w:rsid w:val="00840850"/>
    <w:rsid w:val="008D5551"/>
    <w:rsid w:val="00A62AD4"/>
    <w:rsid w:val="00A62DE4"/>
    <w:rsid w:val="00A63E63"/>
    <w:rsid w:val="00A83F67"/>
    <w:rsid w:val="00B049A7"/>
    <w:rsid w:val="00B17A07"/>
    <w:rsid w:val="00B862AA"/>
    <w:rsid w:val="00BA21E7"/>
    <w:rsid w:val="00C73579"/>
    <w:rsid w:val="00D91B70"/>
    <w:rsid w:val="00DB195B"/>
    <w:rsid w:val="00E27C48"/>
    <w:rsid w:val="00E32352"/>
    <w:rsid w:val="00E85770"/>
    <w:rsid w:val="00F176B5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o-RO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38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Informaiidecontact">
    <w:name w:val="Informații de contact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Telefon">
    <w:name w:val="Telefon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8" w:space="0" w:color="487F81" w:themeColor="accent1"/>
        <w:bottom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8" w:space="0" w:color="96C98C" w:themeColor="accent2"/>
        <w:bottom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8" w:space="0" w:color="D3D9AE" w:themeColor="accent3"/>
        <w:bottom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8" w:space="0" w:color="E8CA7D" w:themeColor="accent4"/>
        <w:bottom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8" w:space="0" w:color="F0A93F" w:themeColor="accent5"/>
        <w:bottom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8" w:space="0" w:color="FA8242" w:themeColor="accent6"/>
        <w:bottom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195B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487F81" w:themeColor="accent1"/>
        <w:bottom w:val="single" w:sz="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96C98C" w:themeColor="accent2"/>
        <w:bottom w:val="single" w:sz="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D3D9AE" w:themeColor="accent3"/>
        <w:bottom w:val="single" w:sz="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E8CA7D" w:themeColor="accent4"/>
        <w:bottom w:val="single" w:sz="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0A93F" w:themeColor="accent5"/>
        <w:bottom w:val="single" w:sz="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A8242" w:themeColor="accent6"/>
        <w:bottom w:val="single" w:sz="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bottom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bottom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bottom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bottom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bottom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bottom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customStyle="1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DB195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Foto">
    <w:name w:val="Foto"/>
    <w:basedOn w:val="Normal"/>
    <w:uiPriority w:val="3"/>
    <w:qFormat/>
    <w:rsid w:val="00547B35"/>
    <w:pPr>
      <w:spacing w:before="120" w:after="48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o-RO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38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Informaiidecontact">
    <w:name w:val="Informații de contact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Telefon">
    <w:name w:val="Telefon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8" w:space="0" w:color="487F81" w:themeColor="accent1"/>
        <w:bottom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8" w:space="0" w:color="96C98C" w:themeColor="accent2"/>
        <w:bottom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8" w:space="0" w:color="D3D9AE" w:themeColor="accent3"/>
        <w:bottom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8" w:space="0" w:color="E8CA7D" w:themeColor="accent4"/>
        <w:bottom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8" w:space="0" w:color="F0A93F" w:themeColor="accent5"/>
        <w:bottom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8" w:space="0" w:color="FA8242" w:themeColor="accent6"/>
        <w:bottom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195B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Borders>
        <w:top w:val="single" w:sz="4" w:space="0" w:color="487F81" w:themeColor="accent1"/>
        <w:bottom w:val="single" w:sz="4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Borders>
        <w:top w:val="single" w:sz="4" w:space="0" w:color="96C98C" w:themeColor="accent2"/>
        <w:bottom w:val="single" w:sz="4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Borders>
        <w:top w:val="single" w:sz="4" w:space="0" w:color="D3D9AE" w:themeColor="accent3"/>
        <w:bottom w:val="single" w:sz="4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Borders>
        <w:top w:val="single" w:sz="4" w:space="0" w:color="E8CA7D" w:themeColor="accent4"/>
        <w:bottom w:val="single" w:sz="4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Borders>
        <w:top w:val="single" w:sz="4" w:space="0" w:color="F0A93F" w:themeColor="accent5"/>
        <w:bottom w:val="single" w:sz="4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Borders>
        <w:top w:val="single" w:sz="4" w:space="0" w:color="FA8242" w:themeColor="accent6"/>
        <w:bottom w:val="single" w:sz="4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bottom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bottom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bottom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bottom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bottom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bottom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customStyle="1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DB195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Foto">
    <w:name w:val="F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image" Target="media/image5.jpg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glossaryDocument" Target="glossary/document.xml"/><Relationship Id="rId26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g"/><Relationship Id="rId13" Type="http://schemas.openxmlformats.org/officeDocument/2006/relationships/image" Target="media/image2.png"/><Relationship Id="rId14" Type="http://schemas.openxmlformats.org/officeDocument/2006/relationships/image" Target="media/image3.jpg"/><Relationship Id="rId15" Type="http://schemas.openxmlformats.org/officeDocument/2006/relationships/hyperlink" Target="mailto:rotaruradu95@gmail.com" TargetMode="External"/><Relationship Id="rId16" Type="http://schemas.openxmlformats.org/officeDocument/2006/relationships/hyperlink" Target="https://www.facebook.com/rotaru.radu.3" TargetMode="External"/><Relationship Id="rId17" Type="http://schemas.openxmlformats.org/officeDocument/2006/relationships/image" Target="media/image4.jpg"/><Relationship Id="rId18" Type="http://schemas.openxmlformats.org/officeDocument/2006/relationships/hyperlink" Target="mailto:ciprian.sfirlogea@scout.ro" TargetMode="External"/><Relationship Id="rId19" Type="http://schemas.openxmlformats.org/officeDocument/2006/relationships/hyperlink" Target="https://www.facebook.com/sfirlogea.ciprian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du\Desktop\Tempate_CallForPartner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532147E9244D98AA188F11EC33A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6C9E7-FAEC-46D6-B668-335AAC27B1BF}"/>
      </w:docPartPr>
      <w:docPartBody>
        <w:p w:rsidR="00D70CAB" w:rsidRDefault="00D04C3B">
          <w:pPr>
            <w:pStyle w:val="D3532147E9244D98AA188F11EC33A28C"/>
          </w:pPr>
          <w:r w:rsidRPr="00A62AD4">
            <w:rPr>
              <w:lang w:bidi="ro-RO"/>
            </w:rPr>
            <w:sym w:font="Symbol" w:char="F0B7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E28"/>
    <w:rsid w:val="006C1E28"/>
    <w:rsid w:val="00D04C3B"/>
    <w:rsid w:val="00D7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D77A76CB284E98BE6A6C122B8337C9">
    <w:name w:val="3BD77A76CB284E98BE6A6C122B8337C9"/>
  </w:style>
  <w:style w:type="paragraph" w:customStyle="1" w:styleId="C9799477F36043FD84FCDA6156198B6A">
    <w:name w:val="C9799477F36043FD84FCDA6156198B6A"/>
  </w:style>
  <w:style w:type="paragraph" w:customStyle="1" w:styleId="D3532147E9244D98AA188F11EC33A28C">
    <w:name w:val="D3532147E9244D98AA188F11EC33A28C"/>
  </w:style>
  <w:style w:type="paragraph" w:customStyle="1" w:styleId="593A8703D1D74F5E9B60C3CBD398331F">
    <w:name w:val="593A8703D1D74F5E9B60C3CBD398331F"/>
  </w:style>
  <w:style w:type="paragraph" w:customStyle="1" w:styleId="2F9F00D91DF74E8A9510A24BE7086712">
    <w:name w:val="2F9F00D91DF74E8A9510A24BE7086712"/>
  </w:style>
  <w:style w:type="paragraph" w:customStyle="1" w:styleId="CF39767164C949989B5AE28D0F1B315B">
    <w:name w:val="CF39767164C949989B5AE28D0F1B315B"/>
  </w:style>
  <w:style w:type="paragraph" w:customStyle="1" w:styleId="E3096F837C464E60BBDA14632F30CF84">
    <w:name w:val="E3096F837C464E60BBDA14632F30CF84"/>
  </w:style>
  <w:style w:type="paragraph" w:customStyle="1" w:styleId="C4A425720D214CDC891523CD8FBD303D">
    <w:name w:val="C4A425720D214CDC891523CD8FBD303D"/>
  </w:style>
  <w:style w:type="paragraph" w:customStyle="1" w:styleId="E7FE27CBE79D4D23B7FB5CBA4B9D2D84">
    <w:name w:val="E7FE27CBE79D4D23B7FB5CBA4B9D2D84"/>
  </w:style>
  <w:style w:type="paragraph" w:customStyle="1" w:styleId="D8FA2A66CD3442788372525AFA8B0649">
    <w:name w:val="D8FA2A66CD3442788372525AFA8B0649"/>
  </w:style>
  <w:style w:type="paragraph" w:customStyle="1" w:styleId="2A5CB0B35FD34BDD8620F3A4DE19D933">
    <w:name w:val="2A5CB0B35FD34BDD8620F3A4DE19D933"/>
  </w:style>
  <w:style w:type="paragraph" w:customStyle="1" w:styleId="9A9E38B54FE2493CAA150FF424270F6D">
    <w:name w:val="9A9E38B54FE2493CAA150FF424270F6D"/>
    <w:rsid w:val="006C1E2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D77A76CB284E98BE6A6C122B8337C9">
    <w:name w:val="3BD77A76CB284E98BE6A6C122B8337C9"/>
  </w:style>
  <w:style w:type="paragraph" w:customStyle="1" w:styleId="C9799477F36043FD84FCDA6156198B6A">
    <w:name w:val="C9799477F36043FD84FCDA6156198B6A"/>
  </w:style>
  <w:style w:type="paragraph" w:customStyle="1" w:styleId="D3532147E9244D98AA188F11EC33A28C">
    <w:name w:val="D3532147E9244D98AA188F11EC33A28C"/>
  </w:style>
  <w:style w:type="paragraph" w:customStyle="1" w:styleId="593A8703D1D74F5E9B60C3CBD398331F">
    <w:name w:val="593A8703D1D74F5E9B60C3CBD398331F"/>
  </w:style>
  <w:style w:type="paragraph" w:customStyle="1" w:styleId="2F9F00D91DF74E8A9510A24BE7086712">
    <w:name w:val="2F9F00D91DF74E8A9510A24BE7086712"/>
  </w:style>
  <w:style w:type="paragraph" w:customStyle="1" w:styleId="CF39767164C949989B5AE28D0F1B315B">
    <w:name w:val="CF39767164C949989B5AE28D0F1B315B"/>
  </w:style>
  <w:style w:type="paragraph" w:customStyle="1" w:styleId="E3096F837C464E60BBDA14632F30CF84">
    <w:name w:val="E3096F837C464E60BBDA14632F30CF84"/>
  </w:style>
  <w:style w:type="paragraph" w:customStyle="1" w:styleId="C4A425720D214CDC891523CD8FBD303D">
    <w:name w:val="C4A425720D214CDC891523CD8FBD303D"/>
  </w:style>
  <w:style w:type="paragraph" w:customStyle="1" w:styleId="E7FE27CBE79D4D23B7FB5CBA4B9D2D84">
    <w:name w:val="E7FE27CBE79D4D23B7FB5CBA4B9D2D84"/>
  </w:style>
  <w:style w:type="paragraph" w:customStyle="1" w:styleId="D8FA2A66CD3442788372525AFA8B0649">
    <w:name w:val="D8FA2A66CD3442788372525AFA8B0649"/>
  </w:style>
  <w:style w:type="paragraph" w:customStyle="1" w:styleId="2A5CB0B35FD34BDD8620F3A4DE19D933">
    <w:name w:val="2A5CB0B35FD34BDD8620F3A4DE19D933"/>
  </w:style>
  <w:style w:type="paragraph" w:customStyle="1" w:styleId="9A9E38B54FE2493CAA150FF424270F6D">
    <w:name w:val="9A9E38B54FE2493CAA150FF424270F6D"/>
    <w:rsid w:val="006C1E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BBBB6-3B3F-4E06-AF21-CA43AAA20C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FB9BDB-407A-47A2-ADC3-921C32ED2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B01DC2-1EE7-43F1-8D94-6E9D81960C5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2684DEB3-1C18-0949-9091-75D2D55F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\Users\Radu\Desktop\Tempate_CallForPartners.dotx</Template>
  <TotalTime>2</TotalTime>
  <Pages>2</Pages>
  <Words>286</Words>
  <Characters>1631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</dc:creator>
  <cp:lastModifiedBy>Ciprian Sfirlogea</cp:lastModifiedBy>
  <cp:revision>2</cp:revision>
  <dcterms:created xsi:type="dcterms:W3CDTF">2018-01-15T21:55:00Z</dcterms:created>
  <dcterms:modified xsi:type="dcterms:W3CDTF">2018-01-15T21:55:00Z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